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76511" w:rsidRPr="00D974E3" w:rsidRDefault="009D2C5A" w:rsidP="0010462B">
      <w:pPr>
        <w:spacing w:before="100" w:beforeAutospacing="1" w:after="100" w:afterAutospacing="1" w:line="240" w:lineRule="auto"/>
        <w:jc w:val="center"/>
        <w:rPr>
          <w:rFonts w:ascii="Arial" w:hAnsi="Arial" w:cs="Arial"/>
        </w:rPr>
      </w:pPr>
      <w:bookmarkStart w:id="0" w:name="_GoBack"/>
      <w:bookmarkEnd w:id="0"/>
      <w:r w:rsidRPr="00D974E3">
        <w:rPr>
          <w:rFonts w:ascii="Arial" w:hAnsi="Arial" w:cs="Arial"/>
          <w:b/>
          <w:u w:val="single"/>
        </w:rPr>
        <w:t>RELEASE OF ALL CLAIMS</w:t>
      </w:r>
    </w:p>
    <w:p w:rsidR="000C0A8E" w:rsidRPr="00D974E3" w:rsidRDefault="000C0A8E" w:rsidP="000C0A8E">
      <w:pPr>
        <w:spacing w:before="100" w:beforeAutospacing="1" w:after="100" w:afterAutospacing="1" w:line="240" w:lineRule="auto"/>
        <w:jc w:val="center"/>
        <w:rPr>
          <w:rFonts w:ascii="Arial" w:hAnsi="Arial" w:cs="Arial"/>
        </w:rPr>
      </w:pPr>
    </w:p>
    <w:p w:rsidR="009D2C5A" w:rsidRPr="00D974E3" w:rsidRDefault="0031643C" w:rsidP="00B33723">
      <w:pPr>
        <w:spacing w:before="100" w:beforeAutospacing="1" w:after="100" w:afterAutospacing="1" w:line="240" w:lineRule="auto"/>
        <w:jc w:val="both"/>
        <w:rPr>
          <w:rFonts w:ascii="Arial" w:hAnsi="Arial" w:cs="Arial"/>
        </w:rPr>
      </w:pPr>
      <w:r w:rsidRPr="00D974E3">
        <w:rPr>
          <w:rFonts w:ascii="Arial" w:hAnsi="Arial" w:cs="Arial"/>
        </w:rPr>
        <w:t xml:space="preserve">In </w:t>
      </w:r>
      <w:r w:rsidRPr="00D974E3">
        <w:rPr>
          <w:rFonts w:ascii="Arial" w:hAnsi="Arial" w:cs="Arial"/>
          <w:color w:val="000000" w:themeColor="text1"/>
        </w:rPr>
        <w:t>consideration of the</w:t>
      </w:r>
      <w:r w:rsidR="000C0A8E" w:rsidRPr="00D974E3">
        <w:rPr>
          <w:rFonts w:ascii="Arial" w:hAnsi="Arial" w:cs="Arial"/>
          <w:color w:val="000000" w:themeColor="text1"/>
        </w:rPr>
        <w:t xml:space="preserve"> payment in</w:t>
      </w:r>
      <w:r w:rsidR="00982E6D" w:rsidRPr="00D974E3">
        <w:rPr>
          <w:rFonts w:ascii="Arial" w:hAnsi="Arial" w:cs="Arial"/>
          <w:color w:val="000000" w:themeColor="text1"/>
        </w:rPr>
        <w:t xml:space="preserve"> </w:t>
      </w:r>
      <w:r w:rsidRPr="00D974E3">
        <w:rPr>
          <w:rFonts w:ascii="Arial" w:hAnsi="Arial" w:cs="Arial"/>
          <w:color w:val="000000" w:themeColor="text1"/>
        </w:rPr>
        <w:t>the amount of</w:t>
      </w:r>
      <w:r w:rsidR="009D2C5A" w:rsidRPr="00D974E3">
        <w:rPr>
          <w:rFonts w:ascii="Arial" w:hAnsi="Arial" w:cs="Arial"/>
          <w:color w:val="000000" w:themeColor="text1"/>
        </w:rPr>
        <w:t xml:space="preserve"> </w:t>
      </w:r>
      <w:r w:rsidR="008902A5" w:rsidRPr="00D974E3">
        <w:rPr>
          <w:rFonts w:ascii="Arial" w:hAnsi="Arial" w:cs="Arial"/>
          <w:color w:val="000000" w:themeColor="text1"/>
        </w:rPr>
        <w:t>(</w:t>
      </w:r>
      <w:r w:rsidR="009D2C5A" w:rsidRPr="00D974E3">
        <w:rPr>
          <w:rFonts w:ascii="Arial" w:hAnsi="Arial" w:cs="Arial"/>
          <w:color w:val="000000" w:themeColor="text1"/>
        </w:rPr>
        <w:t>$</w:t>
      </w:r>
      <w:bookmarkStart w:id="1" w:name="Text8"/>
      <w:sdt>
        <w:sdtPr>
          <w:rPr>
            <w:rFonts w:ascii="Arial" w:hAnsi="Arial" w:cs="Arial"/>
            <w:color w:val="000000" w:themeColor="text1"/>
          </w:rPr>
          <w:id w:val="1358156257"/>
          <w:placeholder>
            <w:docPart w:val="593EA1EF2A9C44E6A186FB31AB9FC3CC"/>
          </w:placeholder>
          <w:showingPlcHdr/>
        </w:sdtPr>
        <w:sdtEndPr/>
        <w:sdtContent>
          <w:r w:rsidR="0002440C">
            <w:rPr>
              <w:rStyle w:val="PlaceholderText"/>
              <w:rFonts w:ascii="Arial" w:hAnsi="Arial" w:cs="Arial"/>
              <w:color w:val="0000FF"/>
            </w:rPr>
            <w:t>C</w:t>
          </w:r>
          <w:r w:rsidR="003E0451">
            <w:rPr>
              <w:rStyle w:val="PlaceholderText"/>
              <w:rFonts w:ascii="Arial" w:hAnsi="Arial" w:cs="Arial"/>
              <w:color w:val="0000FF"/>
            </w:rPr>
            <w:t>li</w:t>
          </w:r>
          <w:r w:rsidR="001A5BE1" w:rsidRPr="003E0451">
            <w:rPr>
              <w:rStyle w:val="PlaceholderText"/>
              <w:rFonts w:ascii="Arial" w:hAnsi="Arial" w:cs="Arial"/>
              <w:color w:val="0000FF"/>
            </w:rPr>
            <w:t>ck here to enter tex</w:t>
          </w:r>
          <w:r w:rsidR="0002440C">
            <w:rPr>
              <w:rStyle w:val="PlaceholderText"/>
              <w:rFonts w:ascii="Arial" w:hAnsi="Arial" w:cs="Arial"/>
              <w:color w:val="0000FF"/>
            </w:rPr>
            <w:t>t</w:t>
          </w:r>
        </w:sdtContent>
      </w:sdt>
      <w:bookmarkEnd w:id="1"/>
      <w:r w:rsidR="008902A5" w:rsidRPr="00D974E3">
        <w:rPr>
          <w:rFonts w:ascii="Arial" w:hAnsi="Arial" w:cs="Arial"/>
          <w:color w:val="000000" w:themeColor="text1"/>
        </w:rPr>
        <w:t>)</w:t>
      </w:r>
      <w:r w:rsidR="009D2C5A" w:rsidRPr="00D974E3">
        <w:rPr>
          <w:rFonts w:ascii="Arial" w:hAnsi="Arial" w:cs="Arial"/>
          <w:color w:val="000000" w:themeColor="text1"/>
        </w:rPr>
        <w:t xml:space="preserve"> by </w:t>
      </w:r>
      <w:sdt>
        <w:sdtPr>
          <w:rPr>
            <w:rFonts w:ascii="Arial" w:hAnsi="Arial" w:cs="Arial"/>
          </w:rPr>
          <w:id w:val="1506854233"/>
          <w:placeholder>
            <w:docPart w:val="1A11FB34B2E843CCAECF0769CFC07ACB"/>
          </w:placeholder>
          <w:showingPlcHdr/>
        </w:sdtPr>
        <w:sdtEndPr/>
        <w:sdtContent>
          <w:r w:rsidR="00FF0580">
            <w:rPr>
              <w:rStyle w:val="PlaceholderText"/>
              <w:rFonts w:ascii="Arial" w:hAnsi="Arial" w:cs="Arial"/>
              <w:color w:val="0000FF"/>
            </w:rPr>
            <w:t>(Clic</w:t>
          </w:r>
          <w:r w:rsidR="001A5BE1" w:rsidRPr="00FF0580">
            <w:rPr>
              <w:rStyle w:val="PlaceholderText"/>
              <w:rFonts w:ascii="Arial" w:hAnsi="Arial" w:cs="Arial"/>
              <w:color w:val="0000FF"/>
            </w:rPr>
            <w:t>k</w:t>
          </w:r>
          <w:r w:rsidR="001A5BE1" w:rsidRPr="00FF0580">
            <w:rPr>
              <w:rStyle w:val="PlaceholderText"/>
              <w:rFonts w:ascii="Arial" w:hAnsi="Arial" w:cs="Arial"/>
              <w:color w:val="auto"/>
            </w:rPr>
            <w:t xml:space="preserve"> </w:t>
          </w:r>
          <w:r w:rsidR="001A5BE1" w:rsidRPr="00FF0580">
            <w:rPr>
              <w:rStyle w:val="PlaceholderText"/>
              <w:rFonts w:ascii="Arial" w:hAnsi="Arial" w:cs="Arial"/>
              <w:color w:val="0000FF"/>
            </w:rPr>
            <w:t>here to enter</w:t>
          </w:r>
          <w:r w:rsidR="00FF0580">
            <w:rPr>
              <w:rStyle w:val="PlaceholderText"/>
              <w:rFonts w:ascii="Arial" w:hAnsi="Arial" w:cs="Arial"/>
              <w:color w:val="0000FF"/>
            </w:rPr>
            <w:t xml:space="preserve"> text)</w:t>
          </w:r>
        </w:sdtContent>
      </w:sdt>
      <w:r w:rsidRPr="00FF0580">
        <w:rPr>
          <w:rFonts w:ascii="Arial" w:hAnsi="Arial" w:cs="Arial"/>
        </w:rPr>
        <w:t>,</w:t>
      </w:r>
      <w:r w:rsidRPr="00D974E3">
        <w:rPr>
          <w:rFonts w:ascii="Arial" w:hAnsi="Arial" w:cs="Arial"/>
          <w:color w:val="000000" w:themeColor="text1"/>
        </w:rPr>
        <w:t xml:space="preserve"> </w:t>
      </w:r>
      <w:sdt>
        <w:sdtPr>
          <w:rPr>
            <w:rFonts w:ascii="Arial" w:hAnsi="Arial" w:cs="Arial"/>
            <w:color w:val="000000" w:themeColor="text1"/>
          </w:rPr>
          <w:alias w:val="Releasor/Releasors"/>
          <w:tag w:val="Releasor/Releasors"/>
          <w:id w:val="-776247382"/>
          <w:placeholder>
            <w:docPart w:val="2F9E0FA5921C4AA4AD186EC92093918B"/>
          </w:placeholder>
          <w:showingPlcHdr/>
          <w:dataBinding w:xpath="/root[1]/Releasor[1]" w:storeItemID="{CA87D6C5-4AF0-415A-BAF3-8D62724452A7}"/>
          <w:dropDownList w:lastValue="">
            <w:listItem w:value="Choose an item."/>
            <w:listItem w:displayText="Releasor" w:value="Releasor"/>
            <w:listItem w:displayText="Releasors" w:value="Releasors"/>
          </w:dropDownList>
        </w:sdtPr>
        <w:sdtEndPr/>
        <w:sdtContent>
          <w:r w:rsidR="00EB406F" w:rsidRPr="00930974">
            <w:rPr>
              <w:rStyle w:val="PlaceholderText"/>
              <w:rFonts w:ascii="Arial" w:hAnsi="Arial" w:cs="Arial"/>
              <w:color w:val="0000FF"/>
            </w:rPr>
            <w:t>Releasor/Releasors</w:t>
          </w:r>
        </w:sdtContent>
      </w:sdt>
      <w:r w:rsidR="00806FCE" w:rsidRPr="00D974E3">
        <w:rPr>
          <w:rFonts w:ascii="Arial" w:hAnsi="Arial" w:cs="Arial"/>
          <w:color w:val="000000" w:themeColor="text1"/>
        </w:rPr>
        <w:t xml:space="preserve"> </w:t>
      </w:r>
      <w:r w:rsidR="009D2C5A" w:rsidRPr="00D974E3">
        <w:rPr>
          <w:rFonts w:ascii="Arial" w:hAnsi="Arial" w:cs="Arial"/>
          <w:color w:val="000000" w:themeColor="text1"/>
        </w:rPr>
        <w:t>hereby and for</w:t>
      </w:r>
      <w:r w:rsidR="00806FCE" w:rsidRPr="00D974E3">
        <w:rPr>
          <w:rFonts w:ascii="Arial" w:hAnsi="Arial" w:cs="Arial"/>
          <w:color w:val="000000" w:themeColor="text1"/>
        </w:rPr>
        <w:t xml:space="preserve"> </w:t>
      </w:r>
      <w:sdt>
        <w:sdtPr>
          <w:rPr>
            <w:rFonts w:ascii="Arial" w:hAnsi="Arial" w:cs="Arial"/>
            <w:color w:val="000000" w:themeColor="text1"/>
          </w:rPr>
          <w:alias w:val="Releasor's/Releasors'"/>
          <w:tag w:val="Releasor's/Releasors'"/>
          <w:id w:val="-1723440885"/>
          <w:placeholder>
            <w:docPart w:val="9AE344C8C18E4520B66B73487459C59C"/>
          </w:placeholder>
          <w:showingPlcHdr/>
          <w:dataBinding w:xpath="/root[1]/Releasorpossessive[1]" w:storeItemID="{CA87D6C5-4AF0-415A-BAF3-8D62724452A7}"/>
          <w:dropDownList w:lastValue="">
            <w:listItem w:value="Choose an item."/>
            <w:listItem w:displayText="Releasor's" w:value="Releasor's"/>
            <w:listItem w:displayText="Releasors'" w:value="Releasors'"/>
          </w:dropDownList>
        </w:sdtPr>
        <w:sdtEndPr/>
        <w:sdtContent>
          <w:r w:rsidR="00EB406F" w:rsidRPr="00930974">
            <w:rPr>
              <w:rStyle w:val="PlaceholderText"/>
              <w:rFonts w:ascii="Arial" w:hAnsi="Arial" w:cs="Arial"/>
              <w:color w:val="0000FF"/>
            </w:rPr>
            <w:t>Releasor’s/Releasors’</w:t>
          </w:r>
        </w:sdtContent>
      </w:sdt>
      <w:r w:rsidR="009D2C5A" w:rsidRPr="00D974E3">
        <w:rPr>
          <w:rFonts w:ascii="Arial" w:hAnsi="Arial" w:cs="Arial"/>
          <w:color w:val="000000" w:themeColor="text1"/>
        </w:rPr>
        <w:t xml:space="preserve"> heirs, executors, administrators, successors and assigns release</w:t>
      </w:r>
      <w:r w:rsidR="00591C80" w:rsidRPr="00D974E3">
        <w:rPr>
          <w:rFonts w:ascii="Arial" w:hAnsi="Arial" w:cs="Arial"/>
          <w:color w:val="000000" w:themeColor="text1"/>
        </w:rPr>
        <w:t>s</w:t>
      </w:r>
      <w:r w:rsidR="009D2C5A" w:rsidRPr="00D974E3">
        <w:rPr>
          <w:rFonts w:ascii="Arial" w:hAnsi="Arial" w:cs="Arial"/>
          <w:color w:val="000000" w:themeColor="text1"/>
        </w:rPr>
        <w:t>, acquit</w:t>
      </w:r>
      <w:r w:rsidR="00591C80" w:rsidRPr="00D974E3">
        <w:rPr>
          <w:rFonts w:ascii="Arial" w:hAnsi="Arial" w:cs="Arial"/>
          <w:color w:val="000000" w:themeColor="text1"/>
        </w:rPr>
        <w:t>s</w:t>
      </w:r>
      <w:r w:rsidR="009D2C5A" w:rsidRPr="00D974E3">
        <w:rPr>
          <w:rFonts w:ascii="Arial" w:hAnsi="Arial" w:cs="Arial"/>
          <w:color w:val="000000" w:themeColor="text1"/>
        </w:rPr>
        <w:t xml:space="preserve"> and forever d</w:t>
      </w:r>
      <w:r w:rsidRPr="00D974E3">
        <w:rPr>
          <w:rFonts w:ascii="Arial" w:hAnsi="Arial" w:cs="Arial"/>
          <w:color w:val="000000" w:themeColor="text1"/>
        </w:rPr>
        <w:t>ischarge</w:t>
      </w:r>
      <w:r w:rsidR="00591C80" w:rsidRPr="00D974E3">
        <w:rPr>
          <w:rFonts w:ascii="Arial" w:hAnsi="Arial" w:cs="Arial"/>
          <w:color w:val="000000" w:themeColor="text1"/>
        </w:rPr>
        <w:t>s</w:t>
      </w:r>
      <w:r w:rsidRPr="00D974E3">
        <w:rPr>
          <w:rFonts w:ascii="Arial" w:hAnsi="Arial" w:cs="Arial"/>
          <w:color w:val="000000" w:themeColor="text1"/>
        </w:rPr>
        <w:t xml:space="preserve"> </w:t>
      </w:r>
      <w:sdt>
        <w:sdtPr>
          <w:rPr>
            <w:rFonts w:ascii="Arial" w:hAnsi="Arial" w:cs="Arial"/>
          </w:rPr>
          <w:id w:val="1844818017"/>
          <w:placeholder>
            <w:docPart w:val="79E44032A05841B49E0F98A4EBAE1F29"/>
          </w:placeholder>
          <w:showingPlcHdr/>
        </w:sdtPr>
        <w:sdtEndPr>
          <w:rPr>
            <w:color w:val="000000" w:themeColor="text1"/>
          </w:rPr>
        </w:sdtEndPr>
        <w:sdtContent>
          <w:r w:rsidR="0002440C">
            <w:rPr>
              <w:rStyle w:val="PlaceholderText"/>
              <w:rFonts w:ascii="Arial" w:hAnsi="Arial" w:cs="Arial"/>
              <w:color w:val="0000FF"/>
            </w:rPr>
            <w:t>(C</w:t>
          </w:r>
          <w:r w:rsidR="003E0451">
            <w:rPr>
              <w:rStyle w:val="PlaceholderText"/>
              <w:rFonts w:ascii="Arial" w:hAnsi="Arial" w:cs="Arial"/>
              <w:color w:val="0000FF"/>
            </w:rPr>
            <w:t>l</w:t>
          </w:r>
          <w:r w:rsidR="001A5BE1" w:rsidRPr="003E0451">
            <w:rPr>
              <w:rStyle w:val="PlaceholderText"/>
              <w:rFonts w:ascii="Arial" w:hAnsi="Arial" w:cs="Arial"/>
              <w:color w:val="0000FF"/>
            </w:rPr>
            <w:t>ick here to enter</w:t>
          </w:r>
          <w:r w:rsidR="003E0451">
            <w:rPr>
              <w:rStyle w:val="PlaceholderText"/>
              <w:rFonts w:ascii="Arial" w:hAnsi="Arial" w:cs="Arial"/>
              <w:color w:val="0000FF"/>
            </w:rPr>
            <w:t xml:space="preserve"> tex</w:t>
          </w:r>
          <w:r w:rsidR="0002440C">
            <w:rPr>
              <w:rStyle w:val="PlaceholderText"/>
              <w:rFonts w:ascii="Arial" w:hAnsi="Arial" w:cs="Arial"/>
              <w:color w:val="0000FF"/>
            </w:rPr>
            <w:t>t)</w:t>
          </w:r>
        </w:sdtContent>
      </w:sdt>
      <w:r w:rsidR="009D2C5A" w:rsidRPr="00D974E3">
        <w:rPr>
          <w:rFonts w:ascii="Arial" w:hAnsi="Arial" w:cs="Arial"/>
          <w:color w:val="000000" w:themeColor="text1"/>
        </w:rPr>
        <w:t>,</w:t>
      </w:r>
      <w:r w:rsidR="00830DDC" w:rsidRPr="00D974E3">
        <w:rPr>
          <w:rFonts w:ascii="Arial" w:hAnsi="Arial" w:cs="Arial"/>
          <w:color w:val="000000" w:themeColor="text1"/>
        </w:rPr>
        <w:t xml:space="preserve"> </w:t>
      </w:r>
      <w:r w:rsidR="00BF6A28" w:rsidRPr="00D974E3">
        <w:rPr>
          <w:rFonts w:ascii="Arial" w:hAnsi="Arial" w:cs="Arial"/>
        </w:rPr>
        <w:t>BETA Healthcare Group Risk Management Authority, a joint powers authority (“</w:t>
      </w:r>
      <w:proofErr w:type="spellStart"/>
      <w:r w:rsidR="00BF6A28" w:rsidRPr="00D974E3">
        <w:rPr>
          <w:rFonts w:ascii="Arial" w:hAnsi="Arial" w:cs="Arial"/>
        </w:rPr>
        <w:t>BETA</w:t>
      </w:r>
      <w:r w:rsidR="00BF6A28" w:rsidRPr="00D974E3">
        <w:rPr>
          <w:rFonts w:ascii="Arial" w:hAnsi="Arial" w:cs="Arial"/>
          <w:smallCaps/>
        </w:rPr>
        <w:t>rma</w:t>
      </w:r>
      <w:proofErr w:type="spellEnd"/>
      <w:r w:rsidR="00BF6A28" w:rsidRPr="00D974E3">
        <w:rPr>
          <w:rFonts w:ascii="Arial" w:hAnsi="Arial" w:cs="Arial"/>
        </w:rPr>
        <w:t>")</w:t>
      </w:r>
      <w:r w:rsidR="000C0A8E" w:rsidRPr="00D974E3">
        <w:rPr>
          <w:rFonts w:ascii="Arial" w:hAnsi="Arial" w:cs="Arial"/>
          <w:color w:val="000000" w:themeColor="text1"/>
        </w:rPr>
        <w:t xml:space="preserve">, </w:t>
      </w:r>
      <w:r w:rsidR="00830DDC" w:rsidRPr="00D974E3">
        <w:rPr>
          <w:rFonts w:ascii="Arial" w:hAnsi="Arial" w:cs="Arial"/>
          <w:color w:val="000000" w:themeColor="text1"/>
        </w:rPr>
        <w:t>their</w:t>
      </w:r>
      <w:r w:rsidRPr="00D974E3">
        <w:rPr>
          <w:rFonts w:ascii="Arial" w:hAnsi="Arial" w:cs="Arial"/>
          <w:color w:val="000000" w:themeColor="text1"/>
        </w:rPr>
        <w:t xml:space="preserve"> </w:t>
      </w:r>
      <w:r w:rsidR="009D2C5A" w:rsidRPr="00D974E3">
        <w:rPr>
          <w:rFonts w:ascii="Arial" w:hAnsi="Arial" w:cs="Arial"/>
          <w:color w:val="000000" w:themeColor="text1"/>
        </w:rPr>
        <w:t>agents, employees, physicians, servants, successors, he</w:t>
      </w:r>
      <w:r w:rsidR="00A42071" w:rsidRPr="00D974E3">
        <w:rPr>
          <w:rFonts w:ascii="Arial" w:hAnsi="Arial" w:cs="Arial"/>
          <w:color w:val="000000" w:themeColor="text1"/>
        </w:rPr>
        <w:t>irs, executors, administrators,</w:t>
      </w:r>
      <w:r w:rsidR="009D2C5A" w:rsidRPr="00D974E3">
        <w:rPr>
          <w:rFonts w:ascii="Arial" w:hAnsi="Arial" w:cs="Arial"/>
          <w:color w:val="000000" w:themeColor="text1"/>
        </w:rPr>
        <w:t xml:space="preserve"> and all other persons, firms, corporations, associates</w:t>
      </w:r>
      <w:r w:rsidR="003A3B28" w:rsidRPr="00D974E3">
        <w:rPr>
          <w:rFonts w:ascii="Arial" w:hAnsi="Arial" w:cs="Arial"/>
          <w:color w:val="000000" w:themeColor="text1"/>
        </w:rPr>
        <w:t>,</w:t>
      </w:r>
      <w:r w:rsidR="009D2C5A" w:rsidRPr="00D974E3">
        <w:rPr>
          <w:rFonts w:ascii="Arial" w:hAnsi="Arial" w:cs="Arial"/>
          <w:color w:val="000000" w:themeColor="text1"/>
        </w:rPr>
        <w:t xml:space="preserve"> or partnerships </w:t>
      </w:r>
      <w:r w:rsidR="00591C80" w:rsidRPr="00D974E3">
        <w:rPr>
          <w:rFonts w:ascii="Arial" w:hAnsi="Arial" w:cs="Arial"/>
          <w:color w:val="000000" w:themeColor="text1"/>
        </w:rPr>
        <w:t>(</w:t>
      </w:r>
      <w:r w:rsidR="009D2C5A" w:rsidRPr="00D974E3">
        <w:rPr>
          <w:rFonts w:ascii="Arial" w:hAnsi="Arial" w:cs="Arial"/>
          <w:color w:val="000000" w:themeColor="text1"/>
        </w:rPr>
        <w:t>hereinafte</w:t>
      </w:r>
      <w:r w:rsidR="00591C80" w:rsidRPr="00D974E3">
        <w:rPr>
          <w:rFonts w:ascii="Arial" w:hAnsi="Arial" w:cs="Arial"/>
          <w:color w:val="000000" w:themeColor="text1"/>
        </w:rPr>
        <w:t>r referred to as the “</w:t>
      </w:r>
      <w:proofErr w:type="spellStart"/>
      <w:r w:rsidR="00591C80" w:rsidRPr="00D974E3">
        <w:rPr>
          <w:rFonts w:ascii="Arial" w:hAnsi="Arial" w:cs="Arial"/>
          <w:color w:val="000000" w:themeColor="text1"/>
        </w:rPr>
        <w:t>Releasees</w:t>
      </w:r>
      <w:proofErr w:type="spellEnd"/>
      <w:r w:rsidR="004A7384" w:rsidRPr="00D974E3">
        <w:rPr>
          <w:rFonts w:ascii="Arial" w:hAnsi="Arial" w:cs="Arial"/>
          <w:color w:val="000000" w:themeColor="text1"/>
        </w:rPr>
        <w:t>”</w:t>
      </w:r>
      <w:r w:rsidR="00591C80" w:rsidRPr="00D974E3">
        <w:rPr>
          <w:rFonts w:ascii="Arial" w:hAnsi="Arial" w:cs="Arial"/>
          <w:color w:val="000000" w:themeColor="text1"/>
        </w:rPr>
        <w:t>)</w:t>
      </w:r>
      <w:r w:rsidR="009D2C5A" w:rsidRPr="00D974E3">
        <w:rPr>
          <w:rFonts w:ascii="Arial" w:hAnsi="Arial" w:cs="Arial"/>
          <w:color w:val="000000" w:themeColor="text1"/>
        </w:rPr>
        <w:t xml:space="preserve"> of and from any and all claims, actions, causes of action, demands, rights, damages, costs, loss of service, expenses and com</w:t>
      </w:r>
      <w:r w:rsidR="00830DDC" w:rsidRPr="00D974E3">
        <w:rPr>
          <w:rFonts w:ascii="Arial" w:hAnsi="Arial" w:cs="Arial"/>
          <w:color w:val="000000" w:themeColor="text1"/>
        </w:rPr>
        <w:t xml:space="preserve">pensation whatsoever, which the </w:t>
      </w:r>
      <w:sdt>
        <w:sdtPr>
          <w:rPr>
            <w:rFonts w:ascii="Arial" w:hAnsi="Arial" w:cs="Arial"/>
            <w:color w:val="000000" w:themeColor="text1"/>
          </w:rPr>
          <w:alias w:val="Releasor now has/Releasors now have"/>
          <w:tag w:val="Releasor now has/Releasors now have"/>
          <w:id w:val="-905995990"/>
          <w:placeholder>
            <w:docPart w:val="DDAEE95E8F1B44F3B86D17A3A1145597"/>
          </w:placeholder>
          <w:showingPlcHdr/>
          <w:dropDownList>
            <w:listItem w:value="Choose an item."/>
            <w:listItem w:displayText="Releasor now has" w:value="Releasor now has"/>
            <w:listItem w:displayText="Releasors now have" w:value="Releasors now have"/>
          </w:dropDownList>
        </w:sdtPr>
        <w:sdtEndPr/>
        <w:sdtContent>
          <w:r w:rsidR="00EB406F" w:rsidRPr="00930974">
            <w:rPr>
              <w:rStyle w:val="PlaceholderText"/>
              <w:rFonts w:ascii="Arial" w:hAnsi="Arial" w:cs="Arial"/>
              <w:color w:val="0000FF"/>
            </w:rPr>
            <w:t>Releasor now has/Releasors now have</w:t>
          </w:r>
        </w:sdtContent>
      </w:sdt>
      <w:r w:rsidR="009D2C5A" w:rsidRPr="00D974E3">
        <w:rPr>
          <w:rFonts w:ascii="Arial" w:hAnsi="Arial" w:cs="Arial"/>
          <w:color w:val="000000" w:themeColor="text1"/>
        </w:rPr>
        <w:t xml:space="preserve"> or which may hereafter accrue on account of or in any way growing out of any and all known and unknown, foreseen and unforeseen bodily and person</w:t>
      </w:r>
      <w:r w:rsidR="003A3B28" w:rsidRPr="00D974E3">
        <w:rPr>
          <w:rFonts w:ascii="Arial" w:hAnsi="Arial" w:cs="Arial"/>
          <w:color w:val="000000" w:themeColor="text1"/>
        </w:rPr>
        <w:t>al injuries</w:t>
      </w:r>
      <w:r w:rsidR="009D2C5A" w:rsidRPr="00D974E3">
        <w:rPr>
          <w:rFonts w:ascii="Arial" w:hAnsi="Arial" w:cs="Arial"/>
          <w:color w:val="000000" w:themeColor="text1"/>
        </w:rPr>
        <w:t xml:space="preserve"> and </w:t>
      </w:r>
      <w:r w:rsidR="003A3B28" w:rsidRPr="00D974E3">
        <w:rPr>
          <w:rFonts w:ascii="Arial" w:hAnsi="Arial" w:cs="Arial"/>
          <w:color w:val="000000" w:themeColor="text1"/>
        </w:rPr>
        <w:t xml:space="preserve">any other </w:t>
      </w:r>
      <w:r w:rsidR="009D2C5A" w:rsidRPr="00D974E3">
        <w:rPr>
          <w:rFonts w:ascii="Arial" w:hAnsi="Arial" w:cs="Arial"/>
          <w:color w:val="000000" w:themeColor="text1"/>
        </w:rPr>
        <w:t xml:space="preserve">consequences </w:t>
      </w:r>
      <w:r w:rsidR="003A3B28" w:rsidRPr="00D974E3">
        <w:rPr>
          <w:rFonts w:ascii="Arial" w:hAnsi="Arial" w:cs="Arial"/>
          <w:color w:val="000000" w:themeColor="text1"/>
        </w:rPr>
        <w:t xml:space="preserve">of </w:t>
      </w:r>
      <w:r w:rsidR="009D2C5A" w:rsidRPr="00D974E3">
        <w:rPr>
          <w:rFonts w:ascii="Arial" w:hAnsi="Arial" w:cs="Arial"/>
          <w:color w:val="000000" w:themeColor="text1"/>
        </w:rPr>
        <w:t xml:space="preserve">the medical care and treatment provided </w:t>
      </w:r>
      <w:r w:rsidR="009D2C5A" w:rsidRPr="00D974E3">
        <w:rPr>
          <w:rFonts w:ascii="Arial" w:hAnsi="Arial" w:cs="Arial"/>
        </w:rPr>
        <w:t>to</w:t>
      </w:r>
      <w:r w:rsidR="001A5BE1" w:rsidRPr="00D974E3">
        <w:rPr>
          <w:rFonts w:ascii="Arial" w:hAnsi="Arial" w:cs="Arial"/>
        </w:rPr>
        <w:t xml:space="preserve"> </w:t>
      </w:r>
      <w:sdt>
        <w:sdtPr>
          <w:rPr>
            <w:rFonts w:ascii="Arial" w:hAnsi="Arial" w:cs="Arial"/>
          </w:rPr>
          <w:id w:val="-1541353563"/>
          <w:placeholder>
            <w:docPart w:val="05122FF88FD74CA3B0571E732C8DD09E"/>
          </w:placeholder>
          <w:showingPlcHdr/>
        </w:sdtPr>
        <w:sdtEndPr/>
        <w:sdtContent>
          <w:r w:rsidR="0002440C">
            <w:rPr>
              <w:rStyle w:val="PlaceholderText"/>
              <w:rFonts w:ascii="Arial" w:hAnsi="Arial" w:cs="Arial"/>
              <w:color w:val="0000FF"/>
            </w:rPr>
            <w:t>(C</w:t>
          </w:r>
          <w:r w:rsidR="001A5BE1" w:rsidRPr="00930974">
            <w:rPr>
              <w:rStyle w:val="PlaceholderText"/>
              <w:rFonts w:ascii="Arial" w:hAnsi="Arial" w:cs="Arial"/>
              <w:color w:val="0000FF"/>
            </w:rPr>
            <w:t>lick here to enter tex</w:t>
          </w:r>
          <w:r w:rsidR="0002440C">
            <w:rPr>
              <w:rStyle w:val="PlaceholderText"/>
              <w:rFonts w:ascii="Arial" w:hAnsi="Arial" w:cs="Arial"/>
              <w:color w:val="0000FF"/>
            </w:rPr>
            <w:t>t)</w:t>
          </w:r>
        </w:sdtContent>
      </w:sdt>
      <w:r w:rsidR="009D2C5A" w:rsidRPr="00D974E3">
        <w:rPr>
          <w:rFonts w:ascii="Arial" w:hAnsi="Arial" w:cs="Arial"/>
        </w:rPr>
        <w:t xml:space="preserve"> at</w:t>
      </w:r>
      <w:r w:rsidR="001A5BE1" w:rsidRPr="00D974E3">
        <w:rPr>
          <w:rFonts w:ascii="Arial" w:hAnsi="Arial" w:cs="Arial"/>
        </w:rPr>
        <w:t xml:space="preserve"> </w:t>
      </w:r>
      <w:sdt>
        <w:sdtPr>
          <w:rPr>
            <w:rFonts w:ascii="Arial" w:hAnsi="Arial" w:cs="Arial"/>
          </w:rPr>
          <w:id w:val="-1696985723"/>
          <w:placeholder>
            <w:docPart w:val="3812D24A182D46D49977DBEF3B44FE5C"/>
          </w:placeholder>
          <w:showingPlcHdr/>
        </w:sdtPr>
        <w:sdtEndPr/>
        <w:sdtContent>
          <w:r w:rsidR="0002440C">
            <w:rPr>
              <w:rStyle w:val="PlaceholderText"/>
              <w:rFonts w:ascii="Arial" w:hAnsi="Arial" w:cs="Arial"/>
              <w:color w:val="0000FF"/>
            </w:rPr>
            <w:t>(C</w:t>
          </w:r>
          <w:r w:rsidR="001A5BE1" w:rsidRPr="00930974">
            <w:rPr>
              <w:rStyle w:val="PlaceholderText"/>
              <w:rFonts w:ascii="Arial" w:hAnsi="Arial" w:cs="Arial"/>
              <w:color w:val="0000FF"/>
            </w:rPr>
            <w:t>lick here to enter text</w:t>
          </w:r>
          <w:r w:rsidR="0002440C">
            <w:rPr>
              <w:rStyle w:val="PlaceholderText"/>
              <w:rFonts w:ascii="Arial" w:hAnsi="Arial" w:cs="Arial"/>
              <w:color w:val="0000FF"/>
            </w:rPr>
            <w:t>)</w:t>
          </w:r>
        </w:sdtContent>
      </w:sdt>
      <w:r w:rsidR="008308EC" w:rsidRPr="00D974E3">
        <w:rPr>
          <w:rFonts w:ascii="Arial" w:hAnsi="Arial" w:cs="Arial"/>
        </w:rPr>
        <w:t xml:space="preserve"> from </w:t>
      </w:r>
      <w:sdt>
        <w:sdtPr>
          <w:rPr>
            <w:rFonts w:ascii="Arial" w:hAnsi="Arial" w:cs="Arial"/>
          </w:rPr>
          <w:id w:val="1720788047"/>
          <w:placeholder>
            <w:docPart w:val="07CC801F0CFE40B4B82B034DBC230EC5"/>
          </w:placeholder>
          <w:showingPlcHdr/>
        </w:sdtPr>
        <w:sdtEndPr/>
        <w:sdtContent>
          <w:r w:rsidR="0002440C">
            <w:rPr>
              <w:rStyle w:val="PlaceholderText"/>
              <w:rFonts w:ascii="Arial" w:hAnsi="Arial" w:cs="Arial"/>
              <w:color w:val="0000FF"/>
            </w:rPr>
            <w:t>(C</w:t>
          </w:r>
          <w:r w:rsidR="001A5BE1" w:rsidRPr="00930974">
            <w:rPr>
              <w:rStyle w:val="PlaceholderText"/>
              <w:rFonts w:ascii="Arial" w:hAnsi="Arial" w:cs="Arial"/>
              <w:color w:val="0000FF"/>
            </w:rPr>
            <w:t>lick here to enter text</w:t>
          </w:r>
          <w:r w:rsidR="0002440C">
            <w:rPr>
              <w:rStyle w:val="PlaceholderText"/>
              <w:rFonts w:ascii="Arial" w:hAnsi="Arial" w:cs="Arial"/>
              <w:color w:val="0000FF"/>
            </w:rPr>
            <w:t>)</w:t>
          </w:r>
        </w:sdtContent>
      </w:sdt>
      <w:r w:rsidR="009D2C5A" w:rsidRPr="00D974E3">
        <w:rPr>
          <w:rFonts w:ascii="Arial" w:hAnsi="Arial" w:cs="Arial"/>
        </w:rPr>
        <w:t xml:space="preserve"> to </w:t>
      </w:r>
      <w:sdt>
        <w:sdtPr>
          <w:rPr>
            <w:rFonts w:ascii="Arial" w:hAnsi="Arial" w:cs="Arial"/>
          </w:rPr>
          <w:id w:val="-2132477519"/>
          <w:placeholder>
            <w:docPart w:val="6FB70544C1DD48789012BC14E89E546B"/>
          </w:placeholder>
          <w:showingPlcHdr/>
        </w:sdtPr>
        <w:sdtEndPr/>
        <w:sdtContent>
          <w:r w:rsidR="0002440C">
            <w:rPr>
              <w:rStyle w:val="PlaceholderText"/>
              <w:rFonts w:ascii="Arial" w:hAnsi="Arial" w:cs="Arial"/>
              <w:color w:val="0000FF"/>
            </w:rPr>
            <w:t>(C</w:t>
          </w:r>
          <w:r w:rsidR="001A5BE1" w:rsidRPr="00930974">
            <w:rPr>
              <w:rStyle w:val="PlaceholderText"/>
              <w:rFonts w:ascii="Arial" w:hAnsi="Arial" w:cs="Arial"/>
              <w:color w:val="0000FF"/>
            </w:rPr>
            <w:t>lick here to enter tex</w:t>
          </w:r>
          <w:r w:rsidR="0002440C">
            <w:rPr>
              <w:rStyle w:val="PlaceholderText"/>
              <w:rFonts w:ascii="Arial" w:hAnsi="Arial" w:cs="Arial"/>
              <w:color w:val="0000FF"/>
            </w:rPr>
            <w:t>t)</w:t>
          </w:r>
        </w:sdtContent>
      </w:sdt>
      <w:r w:rsidR="009D2C5A" w:rsidRPr="00D974E3">
        <w:rPr>
          <w:rFonts w:ascii="Arial" w:hAnsi="Arial" w:cs="Arial"/>
        </w:rPr>
        <w:t>.</w:t>
      </w:r>
      <w:r w:rsidR="00A42071" w:rsidRPr="00D974E3">
        <w:rPr>
          <w:rFonts w:ascii="Arial" w:hAnsi="Arial" w:cs="Arial"/>
        </w:rPr>
        <w:t xml:space="preserve"> </w:t>
      </w:r>
    </w:p>
    <w:p w:rsidR="003D029A" w:rsidRPr="00D974E3" w:rsidRDefault="0050241C" w:rsidP="00B33723">
      <w:pPr>
        <w:spacing w:before="100" w:beforeAutospacing="1" w:after="100" w:afterAutospacing="1" w:line="240" w:lineRule="auto"/>
        <w:jc w:val="both"/>
        <w:rPr>
          <w:rFonts w:ascii="Arial" w:hAnsi="Arial" w:cs="Arial"/>
        </w:rPr>
      </w:pPr>
      <w:sdt>
        <w:sdtPr>
          <w:rPr>
            <w:rFonts w:ascii="Arial" w:hAnsi="Arial" w:cs="Arial"/>
            <w:color w:val="000000"/>
          </w:rPr>
          <w:alias w:val="Releasor realizes/Releasors realize"/>
          <w:tag w:val="Releasor realizes/Releasors realize"/>
          <w:id w:val="814988257"/>
          <w:placeholder>
            <w:docPart w:val="AF8CF1BC88B841D3B0454FE14BDA5673"/>
          </w:placeholder>
          <w:showingPlcHdr/>
          <w:dropDownList>
            <w:listItem w:value="Choose an item."/>
            <w:listItem w:displayText="Releasor realizes" w:value="Releasor realizes"/>
            <w:listItem w:displayText="Releasors realize" w:value="Releasors realize"/>
          </w:dropDownList>
        </w:sdtPr>
        <w:sdtEndPr/>
        <w:sdtContent>
          <w:r w:rsidR="00EB406F" w:rsidRPr="00930974">
            <w:rPr>
              <w:rStyle w:val="PlaceholderText"/>
              <w:rFonts w:ascii="Arial" w:hAnsi="Arial" w:cs="Arial"/>
              <w:color w:val="0000FF"/>
            </w:rPr>
            <w:t>Releasor realizes/Releasors realize</w:t>
          </w:r>
        </w:sdtContent>
      </w:sdt>
      <w:r w:rsidR="00806FCE" w:rsidRPr="00D974E3">
        <w:rPr>
          <w:rFonts w:ascii="Arial" w:hAnsi="Arial" w:cs="Arial"/>
          <w:color w:val="000000"/>
        </w:rPr>
        <w:t xml:space="preserve"> </w:t>
      </w:r>
      <w:r w:rsidR="009D2C5A" w:rsidRPr="00D974E3">
        <w:rPr>
          <w:rFonts w:ascii="Arial" w:hAnsi="Arial" w:cs="Arial"/>
        </w:rPr>
        <w:t>that any claims</w:t>
      </w:r>
      <w:r w:rsidR="00806FCE" w:rsidRPr="00D974E3">
        <w:rPr>
          <w:rFonts w:ascii="Arial" w:hAnsi="Arial" w:cs="Arial"/>
        </w:rPr>
        <w:t xml:space="preserve"> </w:t>
      </w:r>
      <w:sdt>
        <w:sdtPr>
          <w:rPr>
            <w:rFonts w:ascii="Arial" w:hAnsi="Arial" w:cs="Arial"/>
          </w:rPr>
          <w:alias w:val="Releasor/Releasors"/>
          <w:tag w:val="Releasor/Releasors"/>
          <w:id w:val="917825521"/>
          <w:placeholder>
            <w:docPart w:val="6334F19F1D234CD7BB09CC3B372B4FA2"/>
          </w:placeholder>
          <w:showingPlcHdr/>
          <w:dataBinding w:xpath="/root[1]/Releasor[1]" w:storeItemID="{CA87D6C5-4AF0-415A-BAF3-8D62724452A7}"/>
          <w:dropDownList w:lastValue="">
            <w:listItem w:value="Choose an item."/>
            <w:listItem w:displayText="Releasor" w:value="Releasor"/>
            <w:listItem w:displayText="Releasors" w:value="Releasors"/>
          </w:dropDownList>
        </w:sdtPr>
        <w:sdtEndPr/>
        <w:sdtContent>
          <w:r w:rsidR="00EB406F" w:rsidRPr="00930974">
            <w:rPr>
              <w:rStyle w:val="PlaceholderText"/>
              <w:rFonts w:ascii="Arial" w:hAnsi="Arial" w:cs="Arial"/>
              <w:color w:val="0000FF"/>
            </w:rPr>
            <w:t>Releasor/Releasors</w:t>
          </w:r>
        </w:sdtContent>
      </w:sdt>
      <w:r w:rsidR="009D2C5A" w:rsidRPr="00D974E3">
        <w:rPr>
          <w:rFonts w:ascii="Arial" w:hAnsi="Arial" w:cs="Arial"/>
        </w:rPr>
        <w:t xml:space="preserve"> may or may not have against the </w:t>
      </w:r>
      <w:proofErr w:type="spellStart"/>
      <w:r w:rsidR="009D2C5A" w:rsidRPr="00D974E3">
        <w:rPr>
          <w:rFonts w:ascii="Arial" w:hAnsi="Arial" w:cs="Arial"/>
        </w:rPr>
        <w:t>Releasees</w:t>
      </w:r>
      <w:proofErr w:type="spellEnd"/>
      <w:r w:rsidR="009D2C5A" w:rsidRPr="00D974E3">
        <w:rPr>
          <w:rFonts w:ascii="Arial" w:hAnsi="Arial" w:cs="Arial"/>
        </w:rPr>
        <w:t xml:space="preserve"> are finally and forever compromised and settled and</w:t>
      </w:r>
      <w:r w:rsidR="00806FCE" w:rsidRPr="00D974E3">
        <w:rPr>
          <w:rFonts w:ascii="Arial" w:hAnsi="Arial" w:cs="Arial"/>
        </w:rPr>
        <w:t xml:space="preserve"> </w:t>
      </w:r>
      <w:sdt>
        <w:sdtPr>
          <w:rPr>
            <w:rFonts w:ascii="Arial" w:hAnsi="Arial" w:cs="Arial"/>
          </w:rPr>
          <w:alias w:val="Releasor acknowledges/Releasors acknowledge"/>
          <w:tag w:val="Releasor acknowledges/Releasors acknowledge"/>
          <w:id w:val="227652737"/>
          <w:placeholder>
            <w:docPart w:val="351B283EE44C4AB4A14FF3928BBD456A"/>
          </w:placeholder>
          <w:showingPlcHdr/>
          <w:dataBinding w:xpath="/root[1]/Releasoracknowledge[1]" w:storeItemID="{CA87D6C5-4AF0-415A-BAF3-8D62724452A7}"/>
          <w:dropDownList w:lastValue="">
            <w:listItem w:value="Choose an item."/>
            <w:listItem w:displayText="Releasor acknowledges" w:value="Releasor acknowledges"/>
            <w:listItem w:displayText="Releasors acknowledge" w:value="Releasors acknowledge"/>
          </w:dropDownList>
        </w:sdtPr>
        <w:sdtEndPr/>
        <w:sdtContent>
          <w:r w:rsidR="00EB406F" w:rsidRPr="00930974">
            <w:rPr>
              <w:rStyle w:val="PlaceholderText"/>
              <w:rFonts w:ascii="Arial" w:hAnsi="Arial" w:cs="Arial"/>
              <w:color w:val="0000FF"/>
            </w:rPr>
            <w:t>Releasor acknowledges/Releasors acknowledge</w:t>
          </w:r>
        </w:sdtContent>
      </w:sdt>
      <w:r w:rsidR="009D2C5A" w:rsidRPr="00D974E3">
        <w:rPr>
          <w:rFonts w:ascii="Arial" w:hAnsi="Arial" w:cs="Arial"/>
        </w:rPr>
        <w:t xml:space="preserve"> that </w:t>
      </w:r>
      <w:sdt>
        <w:sdtPr>
          <w:rPr>
            <w:rFonts w:ascii="Arial" w:hAnsi="Arial" w:cs="Arial"/>
          </w:rPr>
          <w:alias w:val="Releasor is/Releasors are"/>
          <w:tag w:val="Releasor is/Releasors are"/>
          <w:id w:val="-1425884022"/>
          <w:placeholder>
            <w:docPart w:val="D5F6EA6048474AD4B130E22929FB9C52"/>
          </w:placeholder>
          <w:showingPlcHdr/>
          <w:dataBinding w:xpath="/root[1]/Releasoris[1]" w:storeItemID="{CA87D6C5-4AF0-415A-BAF3-8D62724452A7}"/>
          <w:dropDownList w:lastValue="">
            <w:listItem w:value="Choose an item."/>
            <w:listItem w:displayText="Releasor is" w:value="Releasor is"/>
            <w:listItem w:displayText="Releasors are" w:value="Releasors are"/>
          </w:dropDownList>
        </w:sdtPr>
        <w:sdtEndPr/>
        <w:sdtContent>
          <w:r w:rsidR="00EB406F" w:rsidRPr="00930974">
            <w:rPr>
              <w:rStyle w:val="PlaceholderText"/>
              <w:rFonts w:ascii="Arial" w:hAnsi="Arial" w:cs="Arial"/>
              <w:color w:val="0000FF"/>
            </w:rPr>
            <w:t>Releasor is/Releasors are</w:t>
          </w:r>
        </w:sdtContent>
      </w:sdt>
      <w:r w:rsidR="002C0285" w:rsidRPr="00D974E3">
        <w:rPr>
          <w:rFonts w:ascii="Arial" w:hAnsi="Arial" w:cs="Arial"/>
        </w:rPr>
        <w:t xml:space="preserve"> </w:t>
      </w:r>
      <w:r w:rsidR="009D2C5A" w:rsidRPr="00D974E3">
        <w:rPr>
          <w:rFonts w:ascii="Arial" w:hAnsi="Arial" w:cs="Arial"/>
        </w:rPr>
        <w:t xml:space="preserve">executing this Release without reliance upon any statement or representation by any of the </w:t>
      </w:r>
      <w:proofErr w:type="spellStart"/>
      <w:r w:rsidR="009D2C5A" w:rsidRPr="00D974E3">
        <w:rPr>
          <w:rFonts w:ascii="Arial" w:hAnsi="Arial" w:cs="Arial"/>
        </w:rPr>
        <w:t>Releasees</w:t>
      </w:r>
      <w:proofErr w:type="spellEnd"/>
      <w:r w:rsidR="009D2C5A" w:rsidRPr="00D974E3">
        <w:rPr>
          <w:rFonts w:ascii="Arial" w:hAnsi="Arial" w:cs="Arial"/>
        </w:rPr>
        <w:t xml:space="preserve"> concerning any legal liability or the nature or extent of injuries or damages.</w:t>
      </w:r>
    </w:p>
    <w:p w:rsidR="003D029A" w:rsidRPr="00D974E3" w:rsidRDefault="0050241C" w:rsidP="00B33723">
      <w:pPr>
        <w:tabs>
          <w:tab w:val="left" w:pos="1260"/>
        </w:tabs>
        <w:spacing w:before="100" w:beforeAutospacing="1" w:after="100" w:afterAutospacing="1" w:line="240" w:lineRule="auto"/>
        <w:jc w:val="both"/>
        <w:rPr>
          <w:rFonts w:ascii="Arial" w:hAnsi="Arial" w:cs="Arial"/>
        </w:rPr>
      </w:pPr>
      <w:sdt>
        <w:sdtPr>
          <w:rPr>
            <w:rFonts w:ascii="Arial" w:hAnsi="Arial" w:cs="Arial"/>
            <w:color w:val="000000"/>
          </w:rPr>
          <w:alias w:val="Releasor declares/Releasors declare"/>
          <w:tag w:val="Releasor declares/Releasors declare"/>
          <w:id w:val="1435168606"/>
          <w:placeholder>
            <w:docPart w:val="E1EDFF3BC5584D1DBA9B0A53908FF844"/>
          </w:placeholder>
          <w:showingPlcHdr/>
          <w:dropDownList>
            <w:listItem w:value="Choose an item."/>
            <w:listItem w:displayText="Releasor declares" w:value="Releasor declares"/>
            <w:listItem w:displayText="Releasors declare" w:value="Releasors declare"/>
          </w:dropDownList>
        </w:sdtPr>
        <w:sdtEndPr/>
        <w:sdtContent>
          <w:r w:rsidR="00EB406F" w:rsidRPr="00930974">
            <w:rPr>
              <w:rStyle w:val="PlaceholderText"/>
              <w:rFonts w:ascii="Arial" w:hAnsi="Arial" w:cs="Arial"/>
              <w:color w:val="0000FF"/>
            </w:rPr>
            <w:t>Releasor declares/Releasors declare</w:t>
          </w:r>
        </w:sdtContent>
      </w:sdt>
      <w:r w:rsidR="002C0285" w:rsidRPr="00D974E3">
        <w:rPr>
          <w:rFonts w:ascii="Arial" w:hAnsi="Arial" w:cs="Arial"/>
        </w:rPr>
        <w:t xml:space="preserve"> </w:t>
      </w:r>
      <w:r w:rsidR="003D029A" w:rsidRPr="00D974E3">
        <w:rPr>
          <w:rFonts w:ascii="Arial" w:hAnsi="Arial" w:cs="Arial"/>
        </w:rPr>
        <w:t>under penalty of perjury under the laws of the State of California that: 1</w:t>
      </w:r>
      <w:r w:rsidR="002656EA" w:rsidRPr="00D974E3">
        <w:rPr>
          <w:rFonts w:ascii="Arial" w:hAnsi="Arial" w:cs="Arial"/>
        </w:rPr>
        <w:t>)</w:t>
      </w:r>
      <w:r w:rsidR="003D029A" w:rsidRPr="00D974E3">
        <w:rPr>
          <w:rFonts w:ascii="Arial" w:hAnsi="Arial" w:cs="Arial"/>
        </w:rPr>
        <w:t xml:space="preserve"> </w:t>
      </w:r>
      <w:sdt>
        <w:sdtPr>
          <w:rPr>
            <w:rFonts w:ascii="Arial" w:hAnsi="Arial" w:cs="Arial"/>
          </w:rPr>
          <w:alias w:val="Releasor is/Releasors are"/>
          <w:tag w:val="Releasor is/Releasors are"/>
          <w:id w:val="-1401367037"/>
          <w:placeholder>
            <w:docPart w:val="C540D6EFAA2141A19B80291FDDA90F44"/>
          </w:placeholder>
          <w:showingPlcHdr/>
          <w:dataBinding w:xpath="/root[1]/Releasoris[1]" w:storeItemID="{CA87D6C5-4AF0-415A-BAF3-8D62724452A7}"/>
          <w:dropDownList w:lastValue="">
            <w:listItem w:value="Choose an item."/>
            <w:listItem w:displayText="Releasor is" w:value="Releasor is"/>
            <w:listItem w:displayText="Releasors are" w:value="Releasors are"/>
          </w:dropDownList>
        </w:sdtPr>
        <w:sdtEndPr/>
        <w:sdtContent>
          <w:r w:rsidR="00EB406F" w:rsidRPr="00930974">
            <w:rPr>
              <w:rStyle w:val="PlaceholderText"/>
              <w:rFonts w:ascii="Arial" w:hAnsi="Arial" w:cs="Arial"/>
              <w:color w:val="0000FF"/>
            </w:rPr>
            <w:t>Releasor is/Releasors are</w:t>
          </w:r>
        </w:sdtContent>
      </w:sdt>
      <w:r w:rsidR="003D029A" w:rsidRPr="00D974E3">
        <w:rPr>
          <w:rFonts w:ascii="Arial" w:hAnsi="Arial" w:cs="Arial"/>
        </w:rPr>
        <w:t xml:space="preserve"> not currently entitled to Medicare; and 2</w:t>
      </w:r>
      <w:r w:rsidR="002656EA" w:rsidRPr="00D974E3">
        <w:rPr>
          <w:rFonts w:ascii="Arial" w:hAnsi="Arial" w:cs="Arial"/>
        </w:rPr>
        <w:t>)</w:t>
      </w:r>
      <w:r w:rsidR="003D029A" w:rsidRPr="00D974E3">
        <w:rPr>
          <w:rFonts w:ascii="Arial" w:hAnsi="Arial" w:cs="Arial"/>
        </w:rPr>
        <w:t xml:space="preserve"> none of the treatment </w:t>
      </w:r>
      <w:sdt>
        <w:sdtPr>
          <w:rPr>
            <w:rFonts w:ascii="Arial" w:hAnsi="Arial" w:cs="Arial"/>
          </w:rPr>
          <w:alias w:val="Releasor/Releasors"/>
          <w:tag w:val="Releasor/Releasors"/>
          <w:id w:val="744772798"/>
          <w:placeholder>
            <w:docPart w:val="EB7573672DCA4CBF983F2DFF2A273893"/>
          </w:placeholder>
          <w:showingPlcHdr/>
          <w:dataBinding w:xpath="/root[1]/Releasor[1]" w:storeItemID="{CA87D6C5-4AF0-415A-BAF3-8D62724452A7}"/>
          <w:dropDownList w:lastValue="">
            <w:listItem w:value="Choose an item."/>
            <w:listItem w:displayText="Releasor" w:value="Releasor"/>
            <w:listItem w:displayText="Releasors" w:value="Releasors"/>
          </w:dropDownList>
        </w:sdtPr>
        <w:sdtEndPr/>
        <w:sdtContent>
          <w:r w:rsidR="00EB406F" w:rsidRPr="00930974">
            <w:rPr>
              <w:rStyle w:val="PlaceholderText"/>
              <w:rFonts w:ascii="Arial" w:hAnsi="Arial" w:cs="Arial"/>
              <w:color w:val="0000FF"/>
            </w:rPr>
            <w:t>Releasor/Releasors</w:t>
          </w:r>
        </w:sdtContent>
      </w:sdt>
      <w:r w:rsidR="00AC1E62" w:rsidRPr="00D974E3">
        <w:rPr>
          <w:rFonts w:ascii="Arial" w:hAnsi="Arial" w:cs="Arial"/>
          <w:color w:val="000000"/>
        </w:rPr>
        <w:t xml:space="preserve"> received</w:t>
      </w:r>
      <w:r w:rsidR="003D029A" w:rsidRPr="00D974E3">
        <w:rPr>
          <w:rFonts w:ascii="Arial" w:hAnsi="Arial" w:cs="Arial"/>
          <w:color w:val="000000"/>
        </w:rPr>
        <w:t xml:space="preserve"> </w:t>
      </w:r>
      <w:r w:rsidR="003D029A" w:rsidRPr="00D974E3">
        <w:rPr>
          <w:rFonts w:ascii="Arial" w:hAnsi="Arial" w:cs="Arial"/>
        </w:rPr>
        <w:t>or will receive for injuries claimed to have resulted from the alleged negligent acts or omissions giving rise to this lawsuit, or released in this agreement, were submitted to or paid for by Medicare.</w:t>
      </w:r>
    </w:p>
    <w:p w:rsidR="003D029A" w:rsidRPr="00D974E3" w:rsidRDefault="0050241C" w:rsidP="00B33723">
      <w:pPr>
        <w:tabs>
          <w:tab w:val="left" w:pos="1260"/>
        </w:tabs>
        <w:spacing w:before="100" w:beforeAutospacing="1" w:after="100" w:afterAutospacing="1" w:line="240" w:lineRule="auto"/>
        <w:jc w:val="both"/>
        <w:rPr>
          <w:rFonts w:ascii="Arial" w:hAnsi="Arial" w:cs="Arial"/>
        </w:rPr>
      </w:pPr>
      <w:sdt>
        <w:sdtPr>
          <w:rPr>
            <w:rFonts w:ascii="Arial" w:hAnsi="Arial" w:cs="Arial"/>
            <w:color w:val="000000"/>
          </w:rPr>
          <w:alias w:val="Releasor/Releasors"/>
          <w:tag w:val="Releasor/Releasors"/>
          <w:id w:val="-315025634"/>
          <w:placeholder>
            <w:docPart w:val="042C89720E0E4293AA62021681ADE72C"/>
          </w:placeholder>
          <w:showingPlcHdr/>
          <w:dataBinding w:xpath="/root[1]/Releasor[1]" w:storeItemID="{CA87D6C5-4AF0-415A-BAF3-8D62724452A7}"/>
          <w:dropDownList w:lastValue="">
            <w:listItem w:value="Choose an item."/>
            <w:listItem w:displayText="Releasor" w:value="Releasor"/>
            <w:listItem w:displayText="Releasors" w:value="Releasors"/>
          </w:dropDownList>
        </w:sdtPr>
        <w:sdtEndPr/>
        <w:sdtContent>
          <w:r w:rsidR="00EB406F" w:rsidRPr="00930974">
            <w:rPr>
              <w:rStyle w:val="PlaceholderText"/>
              <w:rFonts w:ascii="Arial" w:hAnsi="Arial" w:cs="Arial"/>
              <w:color w:val="0000FF"/>
            </w:rPr>
            <w:t>Releasor/Releasors</w:t>
          </w:r>
        </w:sdtContent>
      </w:sdt>
      <w:r w:rsidR="003D029A" w:rsidRPr="00D974E3">
        <w:rPr>
          <w:rFonts w:ascii="Arial" w:hAnsi="Arial" w:cs="Arial"/>
          <w:color w:val="000000"/>
        </w:rPr>
        <w:t xml:space="preserve"> </w:t>
      </w:r>
      <w:r w:rsidR="003D029A" w:rsidRPr="00D974E3">
        <w:rPr>
          <w:rFonts w:ascii="Arial" w:hAnsi="Arial" w:cs="Arial"/>
        </w:rPr>
        <w:t>and</w:t>
      </w:r>
      <w:r w:rsidR="006C2144" w:rsidRPr="00D974E3">
        <w:rPr>
          <w:rFonts w:ascii="Arial" w:hAnsi="Arial" w:cs="Arial"/>
        </w:rPr>
        <w:t xml:space="preserve"> </w:t>
      </w:r>
      <w:sdt>
        <w:sdtPr>
          <w:rPr>
            <w:rFonts w:ascii="Arial" w:hAnsi="Arial" w:cs="Arial"/>
          </w:rPr>
          <w:alias w:val="Releasor's(s') Attorney of Record"/>
          <w:tag w:val="Releasor's(s') Attorney of Record"/>
          <w:id w:val="700894907"/>
          <w:placeholder>
            <w:docPart w:val="1E5F0CCD6F4C4FDAB6FB6FF3B4BE6174"/>
          </w:placeholder>
          <w:showingPlcHdr/>
          <w:dataBinding w:xpath="/root[1]/AttyofRecord[1]" w:storeItemID="{CA87D6C5-4AF0-415A-BAF3-8D62724452A7}"/>
          <w:text/>
        </w:sdtPr>
        <w:sdtEndPr/>
        <w:sdtContent>
          <w:r w:rsidR="00806FCE" w:rsidRPr="00930974">
            <w:rPr>
              <w:rStyle w:val="PlaceholderText"/>
              <w:rFonts w:ascii="Arial" w:hAnsi="Arial" w:cs="Arial"/>
              <w:color w:val="0000FF"/>
            </w:rPr>
            <w:t>[Releasor’s</w:t>
          </w:r>
          <w:r w:rsidR="002378D7" w:rsidRPr="00930974">
            <w:rPr>
              <w:rStyle w:val="PlaceholderText"/>
              <w:rFonts w:ascii="Arial" w:hAnsi="Arial" w:cs="Arial"/>
              <w:color w:val="0000FF"/>
            </w:rPr>
            <w:t>(</w:t>
          </w:r>
          <w:r w:rsidR="00806FCE" w:rsidRPr="00930974">
            <w:rPr>
              <w:rStyle w:val="PlaceholderText"/>
              <w:rFonts w:ascii="Arial" w:hAnsi="Arial" w:cs="Arial"/>
              <w:color w:val="0000FF"/>
            </w:rPr>
            <w:t>s’</w:t>
          </w:r>
          <w:r w:rsidR="002378D7" w:rsidRPr="00930974">
            <w:rPr>
              <w:rStyle w:val="PlaceholderText"/>
              <w:rFonts w:ascii="Arial" w:hAnsi="Arial" w:cs="Arial"/>
              <w:color w:val="0000FF"/>
            </w:rPr>
            <w:t>)</w:t>
          </w:r>
          <w:r w:rsidR="00806FCE" w:rsidRPr="00930974">
            <w:rPr>
              <w:rStyle w:val="PlaceholderText"/>
              <w:rFonts w:ascii="Arial" w:hAnsi="Arial" w:cs="Arial"/>
              <w:color w:val="0000FF"/>
            </w:rPr>
            <w:t xml:space="preserve"> Attorney of Record]</w:t>
          </w:r>
        </w:sdtContent>
      </w:sdt>
      <w:r w:rsidR="00806FCE" w:rsidRPr="00D974E3">
        <w:rPr>
          <w:rFonts w:ascii="Arial" w:hAnsi="Arial" w:cs="Arial"/>
        </w:rPr>
        <w:t xml:space="preserve"> </w:t>
      </w:r>
      <w:r w:rsidR="003D029A" w:rsidRPr="00D974E3">
        <w:rPr>
          <w:rFonts w:ascii="Arial" w:hAnsi="Arial" w:cs="Arial"/>
        </w:rPr>
        <w:t>understand that this settlement may impact, limit or preclude</w:t>
      </w:r>
      <w:r w:rsidR="00806FCE" w:rsidRPr="00D974E3">
        <w:rPr>
          <w:rFonts w:ascii="Arial" w:hAnsi="Arial" w:cs="Arial"/>
        </w:rPr>
        <w:t xml:space="preserve"> </w:t>
      </w:r>
      <w:sdt>
        <w:sdtPr>
          <w:rPr>
            <w:rFonts w:ascii="Arial" w:hAnsi="Arial" w:cs="Arial"/>
            <w:color w:val="000000" w:themeColor="text1"/>
          </w:rPr>
          <w:alias w:val="Releasor's/Releasors'"/>
          <w:tag w:val="Releasor's/Releasors'"/>
          <w:id w:val="241149873"/>
          <w:placeholder>
            <w:docPart w:val="CC19929FFAA54AAF8044B747319D04E1"/>
          </w:placeholder>
          <w:showingPlcHdr/>
          <w:dataBinding w:xpath="/root[1]/Releasorpossessive[1]" w:storeItemID="{CA87D6C5-4AF0-415A-BAF3-8D62724452A7}"/>
          <w:dropDownList w:lastValue="">
            <w:listItem w:value="Choose an item."/>
            <w:listItem w:displayText="Releasor's" w:value="Releasor's"/>
            <w:listItem w:displayText="Releasors'" w:value="Releasors'"/>
          </w:dropDownList>
        </w:sdtPr>
        <w:sdtEndPr/>
        <w:sdtContent>
          <w:r w:rsidR="009C278D" w:rsidRPr="00930974">
            <w:rPr>
              <w:rStyle w:val="PlaceholderText"/>
              <w:rFonts w:ascii="Arial" w:hAnsi="Arial" w:cs="Arial"/>
              <w:color w:val="0000FF"/>
            </w:rPr>
            <w:t>Releasor’s/Releasors’</w:t>
          </w:r>
        </w:sdtContent>
      </w:sdt>
      <w:r w:rsidR="00A419AF" w:rsidRPr="00D974E3">
        <w:rPr>
          <w:rFonts w:ascii="Arial" w:hAnsi="Arial" w:cs="Arial"/>
          <w:color w:val="000000"/>
        </w:rPr>
        <w:t xml:space="preserve"> </w:t>
      </w:r>
      <w:r w:rsidR="003D029A" w:rsidRPr="00D974E3">
        <w:rPr>
          <w:rFonts w:ascii="Arial" w:hAnsi="Arial" w:cs="Arial"/>
        </w:rPr>
        <w:t>right or ability to receive future Medicare benefits arising out of the injuries alleged in this lawsuit, and nevertheless wishes to proceed with the settlement.</w:t>
      </w:r>
    </w:p>
    <w:p w:rsidR="003D029A" w:rsidRPr="00D974E3" w:rsidRDefault="0050241C" w:rsidP="00B33723">
      <w:pPr>
        <w:widowControl w:val="0"/>
        <w:tabs>
          <w:tab w:val="left" w:pos="1260"/>
        </w:tabs>
        <w:autoSpaceDE w:val="0"/>
        <w:autoSpaceDN w:val="0"/>
        <w:adjustRightInd w:val="0"/>
        <w:spacing w:before="100" w:beforeAutospacing="1" w:after="100" w:afterAutospacing="1" w:line="240" w:lineRule="auto"/>
        <w:jc w:val="both"/>
        <w:rPr>
          <w:rFonts w:ascii="Arial" w:hAnsi="Arial" w:cs="Arial"/>
          <w:bCs/>
          <w:color w:val="000000"/>
          <w:u w:val="single"/>
        </w:rPr>
      </w:pPr>
      <w:sdt>
        <w:sdtPr>
          <w:rPr>
            <w:rFonts w:ascii="Arial" w:hAnsi="Arial" w:cs="Arial"/>
            <w:color w:val="000000"/>
          </w:rPr>
          <w:alias w:val="Releasor hereby agrees../Releasors hereby agree"/>
          <w:tag w:val="Releasor hereby agrees../Releasors hereby agree"/>
          <w:id w:val="-1526165040"/>
          <w:placeholder>
            <w:docPart w:val="0E684DF6594447A3B3E9A758813D8D68"/>
          </w:placeholder>
          <w:showingPlcHdr/>
          <w:dropDownList>
            <w:listItem w:value="Choose an item."/>
            <w:listItem w:displayText="Releasor hereby agrees and acknowledges" w:value="Releasor hereby agrees and acknowledges"/>
            <w:listItem w:displayText="Releasors hereby agree and acknowledge" w:value="Releasors hereby agree and acknowledge"/>
          </w:dropDownList>
        </w:sdtPr>
        <w:sdtEndPr/>
        <w:sdtContent>
          <w:r w:rsidR="00166A4F" w:rsidRPr="00930974">
            <w:rPr>
              <w:rStyle w:val="PlaceholderText"/>
              <w:rFonts w:ascii="Arial" w:hAnsi="Arial" w:cs="Arial"/>
              <w:color w:val="0000FF"/>
            </w:rPr>
            <w:t>Releasor hereby agrees/Releasors hereby agree</w:t>
          </w:r>
        </w:sdtContent>
      </w:sdt>
      <w:r w:rsidR="00166A4F">
        <w:rPr>
          <w:rFonts w:ascii="Arial" w:hAnsi="Arial" w:cs="Arial"/>
        </w:rPr>
        <w:t xml:space="preserve"> that </w:t>
      </w:r>
      <w:sdt>
        <w:sdtPr>
          <w:rPr>
            <w:rFonts w:ascii="Arial" w:hAnsi="Arial" w:cs="Arial"/>
            <w:color w:val="000000"/>
          </w:rPr>
          <w:alias w:val="he is/she is/they are"/>
          <w:tag w:val="he is/she is/they are"/>
          <w:id w:val="665680069"/>
          <w:placeholder>
            <w:docPart w:val="8B66FD459A8F445BA6F219F416FCDAB8"/>
          </w:placeholder>
          <w:showingPlcHdr/>
          <w:dropDownList>
            <w:listItem w:value="Choose an item."/>
            <w:listItem w:displayText="he is" w:value="he is"/>
            <w:listItem w:displayText="she is" w:value="she is"/>
            <w:listItem w:displayText="they are" w:value="they are"/>
          </w:dropDownList>
        </w:sdtPr>
        <w:sdtEndPr/>
        <w:sdtContent>
          <w:r w:rsidR="00166A4F" w:rsidRPr="00930974">
            <w:rPr>
              <w:rStyle w:val="PlaceholderText"/>
              <w:rFonts w:ascii="Arial" w:hAnsi="Arial" w:cs="Arial"/>
              <w:color w:val="0000FF"/>
            </w:rPr>
            <w:t>he is/she is/they are</w:t>
          </w:r>
        </w:sdtContent>
      </w:sdt>
      <w:r w:rsidR="00166A4F">
        <w:rPr>
          <w:rFonts w:ascii="Arial" w:hAnsi="Arial" w:cs="Arial"/>
          <w:color w:val="000000"/>
        </w:rPr>
        <w:t xml:space="preserve"> responsible for any and </w:t>
      </w:r>
      <w:r w:rsidR="003D029A" w:rsidRPr="00D974E3">
        <w:rPr>
          <w:rFonts w:ascii="Arial" w:hAnsi="Arial" w:cs="Arial"/>
        </w:rPr>
        <w:t>all statutory rights, liens, claims or right of reimbursement or recovery which exist, or in the future may exist, on any of the proceeds of the settlement, including, but not limited to any claims by the</w:t>
      </w:r>
      <w:r w:rsidR="006F3887" w:rsidRPr="00D974E3">
        <w:rPr>
          <w:rFonts w:ascii="Arial" w:hAnsi="Arial" w:cs="Arial"/>
        </w:rPr>
        <w:t xml:space="preserve"> California</w:t>
      </w:r>
      <w:r w:rsidR="003D029A" w:rsidRPr="00D974E3">
        <w:rPr>
          <w:rFonts w:ascii="Arial" w:hAnsi="Arial" w:cs="Arial"/>
        </w:rPr>
        <w:t xml:space="preserve"> Department of Health Care Services </w:t>
      </w:r>
      <w:r w:rsidR="0098006E" w:rsidRPr="00D974E3">
        <w:rPr>
          <w:rFonts w:ascii="Arial" w:hAnsi="Arial" w:cs="Arial"/>
        </w:rPr>
        <w:t>(</w:t>
      </w:r>
      <w:r w:rsidR="003D029A" w:rsidRPr="00D974E3">
        <w:rPr>
          <w:rFonts w:ascii="Arial" w:hAnsi="Arial" w:cs="Arial"/>
        </w:rPr>
        <w:t>DHCS</w:t>
      </w:r>
      <w:r w:rsidR="0098006E" w:rsidRPr="00D974E3">
        <w:rPr>
          <w:rFonts w:ascii="Arial" w:hAnsi="Arial" w:cs="Arial"/>
        </w:rPr>
        <w:t>)</w:t>
      </w:r>
      <w:r w:rsidR="003D029A" w:rsidRPr="00D974E3">
        <w:rPr>
          <w:rFonts w:ascii="Arial" w:hAnsi="Arial" w:cs="Arial"/>
        </w:rPr>
        <w:t xml:space="preserve"> and the Centers for Medicare &amp; Medicaid Services </w:t>
      </w:r>
      <w:r w:rsidR="0098006E" w:rsidRPr="00D974E3">
        <w:rPr>
          <w:rFonts w:ascii="Arial" w:hAnsi="Arial" w:cs="Arial"/>
        </w:rPr>
        <w:t>(</w:t>
      </w:r>
      <w:r w:rsidR="003D029A" w:rsidRPr="00D974E3">
        <w:rPr>
          <w:rFonts w:ascii="Arial" w:hAnsi="Arial" w:cs="Arial"/>
        </w:rPr>
        <w:t>CMS</w:t>
      </w:r>
      <w:r w:rsidR="0098006E" w:rsidRPr="00D974E3">
        <w:rPr>
          <w:rFonts w:ascii="Arial" w:hAnsi="Arial" w:cs="Arial"/>
        </w:rPr>
        <w:t>)</w:t>
      </w:r>
      <w:r w:rsidR="003D029A" w:rsidRPr="00D974E3">
        <w:rPr>
          <w:rFonts w:ascii="Arial" w:hAnsi="Arial" w:cs="Arial"/>
        </w:rPr>
        <w:t xml:space="preserve"> for medical care, goods or services deemed to be related to the injury, illness or incident of</w:t>
      </w:r>
      <w:r w:rsidR="00567ABB" w:rsidRPr="00D974E3">
        <w:rPr>
          <w:rFonts w:ascii="Arial" w:hAnsi="Arial" w:cs="Arial"/>
        </w:rPr>
        <w:t xml:space="preserve"> </w:t>
      </w:r>
      <w:sdt>
        <w:sdtPr>
          <w:rPr>
            <w:rFonts w:ascii="Arial" w:hAnsi="Arial" w:cs="Arial"/>
          </w:rPr>
          <w:alias w:val="Releasor/Releasors"/>
          <w:tag w:val="Releasor/Releasors"/>
          <w:id w:val="-1910069169"/>
          <w:placeholder>
            <w:docPart w:val="C7F98B7860B448269ED785CC04EC55B9"/>
          </w:placeholder>
          <w:showingPlcHdr/>
          <w:dataBinding w:xpath="/root[1]/Releasor[1]" w:storeItemID="{CA87D6C5-4AF0-415A-BAF3-8D62724452A7}"/>
          <w:dropDownList w:lastValue="">
            <w:listItem w:value="Choose an item."/>
            <w:listItem w:displayText="Releasor" w:value="Releasor"/>
            <w:listItem w:displayText="Releasors" w:value="Releasors"/>
          </w:dropDownList>
        </w:sdtPr>
        <w:sdtEndPr/>
        <w:sdtContent>
          <w:r w:rsidR="00EB406F" w:rsidRPr="00930974">
            <w:rPr>
              <w:rStyle w:val="PlaceholderText"/>
              <w:rFonts w:ascii="Arial" w:hAnsi="Arial" w:cs="Arial"/>
              <w:color w:val="0000FF"/>
            </w:rPr>
            <w:t>Releasor/Releasors</w:t>
          </w:r>
        </w:sdtContent>
      </w:sdt>
      <w:r w:rsidR="003D029A" w:rsidRPr="00D974E3">
        <w:rPr>
          <w:rFonts w:ascii="Arial" w:hAnsi="Arial" w:cs="Arial"/>
        </w:rPr>
        <w:t xml:space="preserve">, and agrees to satisfy all such rights, liens, claims or right of reimbursement or recovery out of the proceeds of the settlement reflected in this agreement.  </w:t>
      </w:r>
      <w:sdt>
        <w:sdtPr>
          <w:rPr>
            <w:rFonts w:ascii="Arial" w:hAnsi="Arial" w:cs="Arial"/>
          </w:rPr>
          <w:alias w:val="Releasor warrants/Releasors warrant"/>
          <w:tag w:val="Releasor warrants/Releasors warrant"/>
          <w:id w:val="-376161330"/>
          <w:placeholder>
            <w:docPart w:val="45CEB416C6BB47A4BEE80078B9198654"/>
          </w:placeholder>
          <w:showingPlcHdr/>
          <w:dropDownList>
            <w:listItem w:value="Choose an item."/>
            <w:listItem w:displayText="Releasor warrants" w:value="Releasor warrants"/>
            <w:listItem w:displayText="Releasors warrant" w:value="Releasors warrant"/>
          </w:dropDownList>
        </w:sdtPr>
        <w:sdtEndPr/>
        <w:sdtContent>
          <w:r w:rsidR="00EB406F" w:rsidRPr="00930974">
            <w:rPr>
              <w:rStyle w:val="PlaceholderText"/>
              <w:rFonts w:ascii="Arial" w:hAnsi="Arial" w:cs="Arial"/>
              <w:color w:val="0000FF"/>
            </w:rPr>
            <w:t>Releasor warrants/Releasors warrant</w:t>
          </w:r>
        </w:sdtContent>
      </w:sdt>
      <w:r w:rsidR="003D029A" w:rsidRPr="00D974E3">
        <w:rPr>
          <w:rFonts w:ascii="Arial" w:hAnsi="Arial" w:cs="Arial"/>
          <w:color w:val="000000"/>
        </w:rPr>
        <w:t xml:space="preserve"> </w:t>
      </w:r>
      <w:r w:rsidR="003D029A" w:rsidRPr="00D974E3">
        <w:rPr>
          <w:rFonts w:ascii="Arial" w:hAnsi="Arial" w:cs="Arial"/>
        </w:rPr>
        <w:t xml:space="preserve">that </w:t>
      </w:r>
      <w:sdt>
        <w:sdtPr>
          <w:rPr>
            <w:rFonts w:ascii="Arial" w:hAnsi="Arial" w:cs="Arial"/>
          </w:rPr>
          <w:alias w:val="Releasor has/Releasors have"/>
          <w:tag w:val="Releasor has/Releasors have"/>
          <w:id w:val="520127747"/>
          <w:placeholder>
            <w:docPart w:val="D6069C6AD2DA4133BC2CFC48A13DF083"/>
          </w:placeholder>
          <w:showingPlcHdr/>
          <w:dataBinding w:xpath="/root[1]/Releasorhas[1]" w:storeItemID="{6F29A687-17EE-4AE5-9F63-6A662D9863DB}"/>
          <w:dropDownList w:lastValue="">
            <w:listItem w:value="Choose an item."/>
            <w:listItem w:displayText="Releasor has" w:value="Releasor has"/>
            <w:listItem w:displayText="Releasors have" w:value="Releasors have"/>
          </w:dropDownList>
        </w:sdtPr>
        <w:sdtEndPr/>
        <w:sdtContent>
          <w:r w:rsidR="00EB406F" w:rsidRPr="00930974">
            <w:rPr>
              <w:rStyle w:val="PlaceholderText"/>
              <w:rFonts w:ascii="Arial" w:hAnsi="Arial" w:cs="Arial"/>
              <w:color w:val="0000FF"/>
            </w:rPr>
            <w:t>Releasor has/Releasors have</w:t>
          </w:r>
        </w:sdtContent>
      </w:sdt>
      <w:r w:rsidR="003D029A" w:rsidRPr="00D974E3">
        <w:rPr>
          <w:rFonts w:ascii="Arial" w:hAnsi="Arial" w:cs="Arial"/>
        </w:rPr>
        <w:t xml:space="preserve"> advised </w:t>
      </w:r>
      <w:proofErr w:type="spellStart"/>
      <w:r w:rsidR="00F51F6C" w:rsidRPr="00D974E3">
        <w:rPr>
          <w:rFonts w:ascii="Arial" w:hAnsi="Arial" w:cs="Arial"/>
        </w:rPr>
        <w:t>Releasees</w:t>
      </w:r>
      <w:proofErr w:type="spellEnd"/>
      <w:r w:rsidR="003D029A" w:rsidRPr="00D974E3">
        <w:rPr>
          <w:rFonts w:ascii="Arial" w:hAnsi="Arial" w:cs="Arial"/>
        </w:rPr>
        <w:t xml:space="preserve"> of any statutory right, liens, claims or right of reimbursement or recovery of which </w:t>
      </w:r>
      <w:sdt>
        <w:sdtPr>
          <w:rPr>
            <w:rFonts w:ascii="Arial" w:hAnsi="Arial" w:cs="Arial"/>
          </w:rPr>
          <w:alias w:val="Releasor is/Releasors are"/>
          <w:tag w:val="Releasor is/Releasors are"/>
          <w:id w:val="596067114"/>
          <w:placeholder>
            <w:docPart w:val="2DBA597C88E34BBFB45379056790D891"/>
          </w:placeholder>
          <w:showingPlcHdr/>
          <w:dataBinding w:xpath="/root[1]/Releasoris[1]" w:storeItemID="{CA87D6C5-4AF0-415A-BAF3-8D62724452A7}"/>
          <w:dropDownList w:lastValue="">
            <w:listItem w:value="Choose an item."/>
            <w:listItem w:displayText="Releasor is" w:value="Releasor is"/>
            <w:listItem w:displayText="Releasors are" w:value="Releasors are"/>
          </w:dropDownList>
        </w:sdtPr>
        <w:sdtEndPr/>
        <w:sdtContent>
          <w:r w:rsidR="00EB406F" w:rsidRPr="00930974">
            <w:rPr>
              <w:rStyle w:val="PlaceholderText"/>
              <w:rFonts w:ascii="Arial" w:hAnsi="Arial" w:cs="Arial"/>
              <w:color w:val="0000FF"/>
            </w:rPr>
            <w:t>Releasor is/Releasors are</w:t>
          </w:r>
        </w:sdtContent>
      </w:sdt>
      <w:r w:rsidR="003D029A" w:rsidRPr="00D974E3">
        <w:rPr>
          <w:rFonts w:ascii="Arial" w:hAnsi="Arial" w:cs="Arial"/>
          <w:color w:val="000000"/>
        </w:rPr>
        <w:t xml:space="preserve"> </w:t>
      </w:r>
      <w:r w:rsidR="003D029A" w:rsidRPr="00D974E3">
        <w:rPr>
          <w:rFonts w:ascii="Arial" w:hAnsi="Arial" w:cs="Arial"/>
        </w:rPr>
        <w:t xml:space="preserve">or should be aware, and that in the event any claim is made against </w:t>
      </w:r>
      <w:proofErr w:type="spellStart"/>
      <w:r w:rsidR="00F51F6C" w:rsidRPr="00D974E3">
        <w:rPr>
          <w:rFonts w:ascii="Arial" w:hAnsi="Arial" w:cs="Arial"/>
          <w:color w:val="000000"/>
        </w:rPr>
        <w:t>Releasee</w:t>
      </w:r>
      <w:r w:rsidR="00203944" w:rsidRPr="00D974E3">
        <w:rPr>
          <w:rFonts w:ascii="Arial" w:hAnsi="Arial" w:cs="Arial"/>
          <w:color w:val="000000"/>
        </w:rPr>
        <w:t>s</w:t>
      </w:r>
      <w:proofErr w:type="spellEnd"/>
      <w:r w:rsidR="00203944" w:rsidRPr="00D974E3">
        <w:rPr>
          <w:rFonts w:ascii="Arial" w:hAnsi="Arial" w:cs="Arial"/>
          <w:color w:val="000000"/>
        </w:rPr>
        <w:t xml:space="preserve"> </w:t>
      </w:r>
      <w:r w:rsidR="003D029A" w:rsidRPr="00D974E3">
        <w:rPr>
          <w:rFonts w:ascii="Arial" w:hAnsi="Arial" w:cs="Arial"/>
        </w:rPr>
        <w:t xml:space="preserve">or any respective officers, directors, agents, servants, employees, attorneys, and/or insurers of </w:t>
      </w:r>
      <w:proofErr w:type="spellStart"/>
      <w:r w:rsidR="00F51F6C" w:rsidRPr="00D974E3">
        <w:rPr>
          <w:rFonts w:ascii="Arial" w:hAnsi="Arial" w:cs="Arial"/>
        </w:rPr>
        <w:t>Releasees</w:t>
      </w:r>
      <w:proofErr w:type="spellEnd"/>
      <w:r w:rsidR="00F51F6C" w:rsidRPr="00D974E3">
        <w:rPr>
          <w:rFonts w:ascii="Arial" w:hAnsi="Arial" w:cs="Arial"/>
        </w:rPr>
        <w:t xml:space="preserve"> </w:t>
      </w:r>
      <w:r w:rsidR="003D029A" w:rsidRPr="00D974E3">
        <w:rPr>
          <w:rFonts w:ascii="Arial" w:hAnsi="Arial" w:cs="Arial"/>
        </w:rPr>
        <w:t>by any third party on account of a statutory right, lien, claim or right of reimbursement or recovery which exists, or in the future may exist,</w:t>
      </w:r>
      <w:r w:rsidR="00E86E03" w:rsidRPr="00D974E3">
        <w:rPr>
          <w:rFonts w:ascii="Arial" w:hAnsi="Arial" w:cs="Arial"/>
        </w:rPr>
        <w:t xml:space="preserve"> </w:t>
      </w:r>
      <w:sdt>
        <w:sdtPr>
          <w:rPr>
            <w:rFonts w:ascii="Arial" w:hAnsi="Arial" w:cs="Arial"/>
          </w:rPr>
          <w:alias w:val="Releasor agrees/Releasors agree"/>
          <w:tag w:val="Releasor agrees/Releasors agree"/>
          <w:id w:val="1343742392"/>
          <w:placeholder>
            <w:docPart w:val="CC8E17A408F143F1A9B052630FFE25B2"/>
          </w:placeholder>
          <w:showingPlcHdr/>
          <w:dropDownList>
            <w:listItem w:value="Choose an item."/>
            <w:listItem w:displayText="Releasor agrees" w:value="Releasor agrees"/>
            <w:listItem w:displayText="Releasors agree" w:value="Releasors agree"/>
          </w:dropDownList>
        </w:sdtPr>
        <w:sdtEndPr/>
        <w:sdtContent>
          <w:r w:rsidR="00EB406F" w:rsidRPr="00930974">
            <w:rPr>
              <w:rStyle w:val="PlaceholderText"/>
              <w:rFonts w:ascii="Arial" w:hAnsi="Arial" w:cs="Arial"/>
              <w:color w:val="0000FF"/>
            </w:rPr>
            <w:t>Releasor agrees/Releasors agree</w:t>
          </w:r>
        </w:sdtContent>
      </w:sdt>
      <w:r w:rsidR="003D029A" w:rsidRPr="00D974E3">
        <w:rPr>
          <w:rFonts w:ascii="Arial" w:hAnsi="Arial" w:cs="Arial"/>
        </w:rPr>
        <w:t xml:space="preserve"> to hold harmless and indemnify </w:t>
      </w:r>
      <w:proofErr w:type="spellStart"/>
      <w:r w:rsidR="00F51F6C" w:rsidRPr="00D974E3">
        <w:rPr>
          <w:rFonts w:ascii="Arial" w:hAnsi="Arial" w:cs="Arial"/>
        </w:rPr>
        <w:t>Releasees</w:t>
      </w:r>
      <w:proofErr w:type="spellEnd"/>
      <w:r w:rsidR="003D029A" w:rsidRPr="00D974E3">
        <w:rPr>
          <w:rFonts w:ascii="Arial" w:hAnsi="Arial" w:cs="Arial"/>
          <w:color w:val="000000"/>
        </w:rPr>
        <w:t xml:space="preserve"> </w:t>
      </w:r>
      <w:r w:rsidR="00203944" w:rsidRPr="00D974E3">
        <w:rPr>
          <w:rFonts w:ascii="Arial" w:hAnsi="Arial" w:cs="Arial"/>
        </w:rPr>
        <w:t>and all their</w:t>
      </w:r>
      <w:r w:rsidR="003D029A" w:rsidRPr="00D974E3">
        <w:rPr>
          <w:rFonts w:ascii="Arial" w:hAnsi="Arial" w:cs="Arial"/>
        </w:rPr>
        <w:t xml:space="preserve"> officers, directors, agents, servants, employees, attorneys and/or insurers, including the payment of reasonable attorney’s fees, fines, penalties and interest, for any and all such claims which they may be forced to defend and/or </w:t>
      </w:r>
      <w:r w:rsidR="003D029A" w:rsidRPr="00D974E3">
        <w:rPr>
          <w:rFonts w:ascii="Arial" w:hAnsi="Arial" w:cs="Arial"/>
        </w:rPr>
        <w:lastRenderedPageBreak/>
        <w:t xml:space="preserve">indemnify.  This paragraph applies to, but is not limited to, statutory rights, liens, claims or right of reimbursement or recovery asserted by all health care providers, medical insurance carriers or governmental entities which might have any interest in or claim against the proceeds of this settlement, expressly including, but not limited to the DHCS, pursuant to Health and Safety Code Section 14124.70 et </w:t>
      </w:r>
      <w:proofErr w:type="spellStart"/>
      <w:r w:rsidR="003D029A" w:rsidRPr="00D974E3">
        <w:rPr>
          <w:rFonts w:ascii="Arial" w:hAnsi="Arial" w:cs="Arial"/>
        </w:rPr>
        <w:t>seq</w:t>
      </w:r>
      <w:proofErr w:type="spellEnd"/>
      <w:r w:rsidR="003D029A" w:rsidRPr="00D974E3">
        <w:rPr>
          <w:rFonts w:ascii="Arial" w:hAnsi="Arial" w:cs="Arial"/>
        </w:rPr>
        <w:t xml:space="preserve">, and CMS pursuant to the Medicare Secondary Payer Act of 1980 and Section 111 of the Medicare, Medicaid, and SCHIP Extension Act of 2007 </w:t>
      </w:r>
      <w:r w:rsidR="0098006E" w:rsidRPr="00D974E3">
        <w:rPr>
          <w:rFonts w:ascii="Arial" w:hAnsi="Arial" w:cs="Arial"/>
        </w:rPr>
        <w:t>(</w:t>
      </w:r>
      <w:r w:rsidR="003D029A" w:rsidRPr="00D974E3">
        <w:rPr>
          <w:rFonts w:ascii="Arial" w:hAnsi="Arial" w:cs="Arial"/>
        </w:rPr>
        <w:t>MMSEA</w:t>
      </w:r>
      <w:r w:rsidR="0098006E" w:rsidRPr="00D974E3">
        <w:rPr>
          <w:rFonts w:ascii="Arial" w:hAnsi="Arial" w:cs="Arial"/>
        </w:rPr>
        <w:t>)</w:t>
      </w:r>
      <w:r w:rsidR="003D029A" w:rsidRPr="00D974E3">
        <w:rPr>
          <w:rFonts w:ascii="Arial" w:hAnsi="Arial" w:cs="Arial"/>
        </w:rPr>
        <w:t xml:space="preserve">.  </w:t>
      </w:r>
      <w:sdt>
        <w:sdtPr>
          <w:rPr>
            <w:rFonts w:ascii="Arial" w:hAnsi="Arial" w:cs="Arial"/>
          </w:rPr>
          <w:alias w:val="Releasor expressly agrees/Releasors expressly agree"/>
          <w:tag w:val="Releasor expressly agrees/Releasors expressly agree"/>
          <w:id w:val="528309909"/>
          <w:placeholder>
            <w:docPart w:val="26415909CAD841439025FD37B1D9D4A0"/>
          </w:placeholder>
          <w:showingPlcHdr/>
          <w:dropDownList>
            <w:listItem w:value="Choose an item."/>
            <w:listItem w:displayText="Releasor expressly agrees" w:value="Releasor expressly agrees"/>
            <w:listItem w:displayText="Releasors expressly agree" w:value="Releasors expressly agree"/>
          </w:dropDownList>
        </w:sdtPr>
        <w:sdtEndPr/>
        <w:sdtContent>
          <w:r w:rsidR="00EB406F" w:rsidRPr="00930974">
            <w:rPr>
              <w:rStyle w:val="PlaceholderText"/>
              <w:rFonts w:ascii="Arial" w:hAnsi="Arial" w:cs="Arial"/>
              <w:color w:val="0000FF"/>
            </w:rPr>
            <w:t>Releasor expressly agrees/Releasors expressly agree</w:t>
          </w:r>
        </w:sdtContent>
      </w:sdt>
      <w:r w:rsidR="003D029A" w:rsidRPr="00D974E3">
        <w:rPr>
          <w:rFonts w:ascii="Arial" w:hAnsi="Arial" w:cs="Arial"/>
          <w:color w:val="000000"/>
        </w:rPr>
        <w:t xml:space="preserve"> </w:t>
      </w:r>
      <w:r w:rsidR="003D029A" w:rsidRPr="00D974E3">
        <w:rPr>
          <w:rFonts w:ascii="Arial" w:hAnsi="Arial" w:cs="Arial"/>
        </w:rPr>
        <w:t xml:space="preserve">to satisfy </w:t>
      </w:r>
      <w:proofErr w:type="gramStart"/>
      <w:r w:rsidR="003D029A" w:rsidRPr="00D974E3">
        <w:rPr>
          <w:rFonts w:ascii="Arial" w:hAnsi="Arial" w:cs="Arial"/>
        </w:rPr>
        <w:t>any and all</w:t>
      </w:r>
      <w:proofErr w:type="gramEnd"/>
      <w:r w:rsidR="003D029A" w:rsidRPr="00D974E3">
        <w:rPr>
          <w:rFonts w:ascii="Arial" w:hAnsi="Arial" w:cs="Arial"/>
        </w:rPr>
        <w:t xml:space="preserve"> DHCS and CMS claims or liens out of the proceeds of the settlement.</w:t>
      </w:r>
    </w:p>
    <w:p w:rsidR="003D029A" w:rsidRPr="00D974E3" w:rsidRDefault="003D029A" w:rsidP="00B33723">
      <w:pPr>
        <w:tabs>
          <w:tab w:val="left" w:pos="1260"/>
        </w:tabs>
        <w:spacing w:before="100" w:beforeAutospacing="1" w:after="100" w:afterAutospacing="1" w:line="240" w:lineRule="auto"/>
        <w:jc w:val="both"/>
        <w:rPr>
          <w:rFonts w:ascii="Arial" w:hAnsi="Arial" w:cs="Arial"/>
          <w:color w:val="000000"/>
        </w:rPr>
      </w:pPr>
      <w:r w:rsidRPr="00D974E3">
        <w:rPr>
          <w:rFonts w:ascii="Arial" w:hAnsi="Arial" w:cs="Arial"/>
          <w:color w:val="000000"/>
        </w:rPr>
        <w:t xml:space="preserve">It is further expressly agreed and acknowledged by </w:t>
      </w:r>
      <w:sdt>
        <w:sdtPr>
          <w:rPr>
            <w:rFonts w:ascii="Arial" w:hAnsi="Arial" w:cs="Arial"/>
          </w:rPr>
          <w:alias w:val="Releasor's(s') Attorney of Record"/>
          <w:tag w:val="Releasor's(s') Attorney of Record"/>
          <w:id w:val="1132292030"/>
          <w:placeholder>
            <w:docPart w:val="BEDA2426AD4D449AAFFCB68A99088A3D"/>
          </w:placeholder>
          <w:showingPlcHdr/>
          <w:dataBinding w:xpath="/root[1]/AttyofRecord[1]" w:storeItemID="{CA87D6C5-4AF0-415A-BAF3-8D62724452A7}"/>
          <w:text/>
        </w:sdtPr>
        <w:sdtEndPr/>
        <w:sdtContent>
          <w:r w:rsidR="00E86E03" w:rsidRPr="00930974">
            <w:rPr>
              <w:rStyle w:val="PlaceholderText"/>
              <w:rFonts w:ascii="Arial" w:hAnsi="Arial" w:cs="Arial"/>
              <w:color w:val="0000FF"/>
            </w:rPr>
            <w:t>[Releasor’s</w:t>
          </w:r>
          <w:r w:rsidR="002378D7" w:rsidRPr="00930974">
            <w:rPr>
              <w:rStyle w:val="PlaceholderText"/>
              <w:rFonts w:ascii="Arial" w:hAnsi="Arial" w:cs="Arial"/>
              <w:color w:val="0000FF"/>
            </w:rPr>
            <w:t>(s’)</w:t>
          </w:r>
          <w:r w:rsidR="00E86E03" w:rsidRPr="00930974">
            <w:rPr>
              <w:rStyle w:val="PlaceholderText"/>
              <w:rFonts w:ascii="Arial" w:hAnsi="Arial" w:cs="Arial"/>
              <w:color w:val="0000FF"/>
            </w:rPr>
            <w:t xml:space="preserve"> Attorney of Record]</w:t>
          </w:r>
        </w:sdtContent>
      </w:sdt>
      <w:r w:rsidRPr="00D974E3">
        <w:rPr>
          <w:rFonts w:ascii="Arial" w:hAnsi="Arial" w:cs="Arial"/>
          <w:color w:val="000000"/>
        </w:rPr>
        <w:t>, individually and on behalf of</w:t>
      </w:r>
      <w:r w:rsidR="00E86E03" w:rsidRPr="00D974E3">
        <w:rPr>
          <w:rFonts w:ascii="Arial" w:hAnsi="Arial" w:cs="Arial"/>
          <w:color w:val="000000"/>
        </w:rPr>
        <w:t xml:space="preserve"> </w:t>
      </w:r>
      <w:sdt>
        <w:sdtPr>
          <w:rPr>
            <w:rFonts w:ascii="Arial" w:hAnsi="Arial" w:cs="Arial"/>
          </w:rPr>
          <w:alias w:val="LAW FIRM"/>
          <w:tag w:val="LAW FIRM"/>
          <w:id w:val="-750427120"/>
          <w:placeholder>
            <w:docPart w:val="A8211C17FAD043249226C17FFFD188D6"/>
          </w:placeholder>
          <w:showingPlcHdr/>
          <w:dataBinding w:xpath="/root[1]/LAWFIRM[1]" w:storeItemID="{CA87D6C5-4AF0-415A-BAF3-8D62724452A7}"/>
          <w:text/>
        </w:sdtPr>
        <w:sdtEndPr/>
        <w:sdtContent>
          <w:r w:rsidR="00E86E03" w:rsidRPr="00930974">
            <w:rPr>
              <w:rStyle w:val="PlaceholderText"/>
              <w:rFonts w:ascii="Arial" w:hAnsi="Arial" w:cs="Arial"/>
              <w:color w:val="0000FF"/>
            </w:rPr>
            <w:t>[LAW FIRM]</w:t>
          </w:r>
        </w:sdtContent>
      </w:sdt>
      <w:r w:rsidRPr="00D974E3">
        <w:rPr>
          <w:rFonts w:ascii="Arial" w:hAnsi="Arial" w:cs="Arial"/>
          <w:color w:val="000000"/>
        </w:rPr>
        <w:t xml:space="preserve"> that each is responsible to satisfy any and all statutory rights, liens, claims or right of reimbursement or recovery which exist, or in the future may exist, including, but not limited to, any claims by the DHCS and CMS for medical care, goods, or services deemed to be related to injury, illness or incident of</w:t>
      </w:r>
      <w:r w:rsidR="00E86E03" w:rsidRPr="00D974E3">
        <w:rPr>
          <w:rFonts w:ascii="Arial" w:hAnsi="Arial" w:cs="Arial"/>
          <w:color w:val="000000"/>
        </w:rPr>
        <w:t xml:space="preserve"> </w:t>
      </w:r>
      <w:sdt>
        <w:sdtPr>
          <w:rPr>
            <w:rFonts w:ascii="Arial" w:hAnsi="Arial" w:cs="Arial"/>
            <w:color w:val="000000"/>
          </w:rPr>
          <w:alias w:val="Releasor/Releasors"/>
          <w:tag w:val="Releasor/Releasors"/>
          <w:id w:val="-140884950"/>
          <w:placeholder>
            <w:docPart w:val="5B009A391E6843CE92E677370398B2C5"/>
          </w:placeholder>
          <w:showingPlcHdr/>
          <w:dataBinding w:xpath="/root[1]/Releasor[1]" w:storeItemID="{CA87D6C5-4AF0-415A-BAF3-8D62724452A7}"/>
          <w:dropDownList w:lastValue="">
            <w:listItem w:value="Choose an item."/>
            <w:listItem w:displayText="Releasor" w:value="Releasor"/>
            <w:listItem w:displayText="Releasors" w:value="Releasors"/>
          </w:dropDownList>
        </w:sdtPr>
        <w:sdtEndPr/>
        <w:sdtContent>
          <w:r w:rsidR="00EB406F" w:rsidRPr="00930974">
            <w:rPr>
              <w:rStyle w:val="PlaceholderText"/>
              <w:rFonts w:ascii="Arial" w:hAnsi="Arial" w:cs="Arial"/>
              <w:color w:val="0000FF"/>
            </w:rPr>
            <w:t>Releasor/Releasors</w:t>
          </w:r>
        </w:sdtContent>
      </w:sdt>
      <w:r w:rsidRPr="00D974E3">
        <w:rPr>
          <w:rFonts w:ascii="Arial" w:hAnsi="Arial" w:cs="Arial"/>
          <w:color w:val="000000"/>
        </w:rPr>
        <w:t>, from the proceeds of the settlemen</w:t>
      </w:r>
      <w:r w:rsidR="00756ED9" w:rsidRPr="00D974E3">
        <w:rPr>
          <w:rFonts w:ascii="Arial" w:hAnsi="Arial" w:cs="Arial"/>
          <w:color w:val="000000"/>
        </w:rPr>
        <w:t xml:space="preserve">t reflected in this agreement. </w:t>
      </w:r>
      <w:r w:rsidR="00763DAA" w:rsidRPr="00D974E3">
        <w:rPr>
          <w:rFonts w:ascii="Arial" w:hAnsi="Arial" w:cs="Arial"/>
          <w:color w:val="000000"/>
        </w:rPr>
        <w:t xml:space="preserve"> </w:t>
      </w:r>
      <w:r w:rsidRPr="00D974E3">
        <w:rPr>
          <w:rFonts w:ascii="Arial" w:hAnsi="Arial" w:cs="Arial"/>
          <w:color w:val="000000"/>
        </w:rPr>
        <w:t xml:space="preserve">Each warrant that </w:t>
      </w:r>
      <w:sdt>
        <w:sdtPr>
          <w:rPr>
            <w:rFonts w:ascii="Arial" w:hAnsi="Arial" w:cs="Arial"/>
            <w:color w:val="000000"/>
          </w:rPr>
          <w:alias w:val="Releasor has/Releasors have"/>
          <w:tag w:val="Releasor has/Releasors have"/>
          <w:id w:val="-1633168497"/>
          <w:placeholder>
            <w:docPart w:val="53B57BE8347D47C591E7880B0D9CB99E"/>
          </w:placeholder>
          <w:showingPlcHdr/>
          <w:dataBinding w:xpath="/root[1]/Releasorhas[1]" w:storeItemID="{6F29A687-17EE-4AE5-9F63-6A662D9863DB}"/>
          <w:dropDownList w:lastValue="">
            <w:listItem w:value="Choose an item."/>
            <w:listItem w:displayText="Releasor has" w:value="Releasor has"/>
            <w:listItem w:displayText="Releasors have" w:value="Releasors have"/>
          </w:dropDownList>
        </w:sdtPr>
        <w:sdtEndPr/>
        <w:sdtContent>
          <w:r w:rsidR="00EB406F" w:rsidRPr="00930974">
            <w:rPr>
              <w:rStyle w:val="PlaceholderText"/>
              <w:rFonts w:ascii="Arial" w:hAnsi="Arial" w:cs="Arial"/>
              <w:color w:val="0000FF"/>
            </w:rPr>
            <w:t>Releasor has/Releasors have</w:t>
          </w:r>
        </w:sdtContent>
      </w:sdt>
      <w:r w:rsidR="00E86E03" w:rsidRPr="00D974E3">
        <w:rPr>
          <w:rFonts w:ascii="Arial" w:hAnsi="Arial" w:cs="Arial"/>
          <w:color w:val="000000"/>
        </w:rPr>
        <w:t xml:space="preserve"> </w:t>
      </w:r>
      <w:r w:rsidRPr="00D974E3">
        <w:rPr>
          <w:rFonts w:ascii="Arial" w:hAnsi="Arial" w:cs="Arial"/>
          <w:color w:val="000000"/>
        </w:rPr>
        <w:t xml:space="preserve">advised </w:t>
      </w:r>
      <w:proofErr w:type="spellStart"/>
      <w:r w:rsidR="00DF4E04" w:rsidRPr="00D974E3">
        <w:rPr>
          <w:rFonts w:ascii="Arial" w:hAnsi="Arial" w:cs="Arial"/>
          <w:color w:val="000000"/>
        </w:rPr>
        <w:t>Releasee</w:t>
      </w:r>
      <w:r w:rsidR="00203944" w:rsidRPr="00D974E3">
        <w:rPr>
          <w:rFonts w:ascii="Arial" w:hAnsi="Arial" w:cs="Arial"/>
          <w:color w:val="000000"/>
        </w:rPr>
        <w:t>s</w:t>
      </w:r>
      <w:proofErr w:type="spellEnd"/>
      <w:r w:rsidR="00756ED9" w:rsidRPr="00D974E3">
        <w:rPr>
          <w:rFonts w:ascii="Arial" w:hAnsi="Arial" w:cs="Arial"/>
          <w:color w:val="000000"/>
        </w:rPr>
        <w:t xml:space="preserve"> and their</w:t>
      </w:r>
      <w:r w:rsidRPr="00D974E3">
        <w:rPr>
          <w:rFonts w:ascii="Arial" w:hAnsi="Arial" w:cs="Arial"/>
          <w:color w:val="000000"/>
        </w:rPr>
        <w:t xml:space="preserve"> attorneys or agents of any statutory rights, liens, claims or right of reimbursement or recovery of which each is aware or should be aware, and that in the event any claim is made against </w:t>
      </w:r>
      <w:proofErr w:type="spellStart"/>
      <w:r w:rsidR="00DF4E04" w:rsidRPr="00D974E3">
        <w:rPr>
          <w:rFonts w:ascii="Arial" w:hAnsi="Arial" w:cs="Arial"/>
          <w:color w:val="000000"/>
        </w:rPr>
        <w:t>Releasees</w:t>
      </w:r>
      <w:proofErr w:type="spellEnd"/>
      <w:r w:rsidR="00DF4E04" w:rsidRPr="00D974E3">
        <w:rPr>
          <w:rFonts w:ascii="Arial" w:hAnsi="Arial" w:cs="Arial"/>
          <w:color w:val="000000"/>
        </w:rPr>
        <w:t xml:space="preserve"> </w:t>
      </w:r>
      <w:r w:rsidR="00756ED9" w:rsidRPr="00D974E3">
        <w:rPr>
          <w:rFonts w:ascii="Arial" w:hAnsi="Arial" w:cs="Arial"/>
          <w:color w:val="000000"/>
        </w:rPr>
        <w:t>and their</w:t>
      </w:r>
      <w:r w:rsidRPr="00D974E3">
        <w:rPr>
          <w:rFonts w:ascii="Arial" w:hAnsi="Arial" w:cs="Arial"/>
          <w:color w:val="000000"/>
        </w:rPr>
        <w:t xml:space="preserve"> officers, directors, agents, servants, employees, attorneys or insurers by any third party on account of a statutory right or lien which exists, or in the future may exist, each agrees</w:t>
      </w:r>
      <w:r w:rsidR="002B39FF" w:rsidRPr="00D974E3">
        <w:rPr>
          <w:rFonts w:ascii="Arial" w:hAnsi="Arial" w:cs="Arial"/>
          <w:color w:val="000000"/>
        </w:rPr>
        <w:t xml:space="preserve"> to hold harmless and indemnify</w:t>
      </w:r>
      <w:r w:rsidRPr="00D974E3">
        <w:rPr>
          <w:rFonts w:ascii="Arial" w:hAnsi="Arial" w:cs="Arial"/>
          <w:color w:val="000000"/>
        </w:rPr>
        <w:t xml:space="preserve"> </w:t>
      </w:r>
      <w:proofErr w:type="spellStart"/>
      <w:r w:rsidR="00F51F6C" w:rsidRPr="00D974E3">
        <w:rPr>
          <w:rFonts w:ascii="Arial" w:hAnsi="Arial" w:cs="Arial"/>
          <w:color w:val="000000"/>
        </w:rPr>
        <w:t>Releasees</w:t>
      </w:r>
      <w:proofErr w:type="spellEnd"/>
      <w:r w:rsidRPr="00D974E3">
        <w:rPr>
          <w:rFonts w:ascii="Arial" w:hAnsi="Arial" w:cs="Arial"/>
          <w:color w:val="000000"/>
        </w:rPr>
        <w:t xml:space="preserve"> </w:t>
      </w:r>
      <w:r w:rsidR="00203944" w:rsidRPr="00D974E3">
        <w:rPr>
          <w:rFonts w:ascii="Arial" w:hAnsi="Arial" w:cs="Arial"/>
          <w:color w:val="000000"/>
        </w:rPr>
        <w:t>and their</w:t>
      </w:r>
      <w:r w:rsidRPr="00D974E3">
        <w:rPr>
          <w:rFonts w:ascii="Arial" w:hAnsi="Arial" w:cs="Arial"/>
          <w:color w:val="000000"/>
        </w:rPr>
        <w:t xml:space="preserve"> officers, directors, agents, servants, employees, attorneys and insurers, including the payment of reasonable attorney’s fees, fines, penalties and interest, for any and all such claims against the</w:t>
      </w:r>
      <w:r w:rsidR="00ED64DF" w:rsidRPr="00D974E3">
        <w:rPr>
          <w:rFonts w:ascii="Arial" w:hAnsi="Arial" w:cs="Arial"/>
          <w:color w:val="000000"/>
        </w:rPr>
        <w:t xml:space="preserve">m. </w:t>
      </w:r>
      <w:r w:rsidR="00A419AF" w:rsidRPr="00D974E3">
        <w:rPr>
          <w:rFonts w:ascii="Arial" w:hAnsi="Arial" w:cs="Arial"/>
          <w:color w:val="000000"/>
        </w:rPr>
        <w:t xml:space="preserve"> </w:t>
      </w:r>
      <w:r w:rsidRPr="00D974E3">
        <w:rPr>
          <w:rFonts w:ascii="Arial" w:hAnsi="Arial" w:cs="Arial"/>
          <w:color w:val="000000"/>
        </w:rPr>
        <w:t xml:space="preserve">This paragraph applies to, but is not limited to, statutory rights, liens, claims or right of reimbursement or recovery asserted by all health care providers, medical insurance carriers, or governmental entities which might have any interest in or claim against the proceeds of this settlement, expressly including, but not limited  to the DHCS, pursuant to Health and Safety Code Section 14124.70 et </w:t>
      </w:r>
      <w:proofErr w:type="spellStart"/>
      <w:r w:rsidRPr="00D974E3">
        <w:rPr>
          <w:rFonts w:ascii="Arial" w:hAnsi="Arial" w:cs="Arial"/>
          <w:color w:val="000000"/>
        </w:rPr>
        <w:t>seq</w:t>
      </w:r>
      <w:proofErr w:type="spellEnd"/>
      <w:r w:rsidRPr="00D974E3">
        <w:rPr>
          <w:rFonts w:ascii="Arial" w:hAnsi="Arial" w:cs="Arial"/>
          <w:color w:val="000000"/>
        </w:rPr>
        <w:t xml:space="preserve">, and CMS pursuant to the Medicare Secondary Payer Act of 1980 and Section 111 of the Medicare, Medicaid, and SCHIP Extension Act of 2007 </w:t>
      </w:r>
      <w:r w:rsidR="00ED64DF" w:rsidRPr="00D974E3">
        <w:rPr>
          <w:rFonts w:ascii="Arial" w:hAnsi="Arial" w:cs="Arial"/>
          <w:color w:val="000000"/>
        </w:rPr>
        <w:t>(</w:t>
      </w:r>
      <w:r w:rsidRPr="00D974E3">
        <w:rPr>
          <w:rFonts w:ascii="Arial" w:hAnsi="Arial" w:cs="Arial"/>
          <w:color w:val="000000"/>
        </w:rPr>
        <w:t>MMSEA</w:t>
      </w:r>
      <w:r w:rsidR="00ED64DF" w:rsidRPr="00D974E3">
        <w:rPr>
          <w:rFonts w:ascii="Arial" w:hAnsi="Arial" w:cs="Arial"/>
          <w:color w:val="000000"/>
        </w:rPr>
        <w:t>)</w:t>
      </w:r>
      <w:r w:rsidR="00F63E03" w:rsidRPr="00D974E3">
        <w:rPr>
          <w:rFonts w:ascii="Arial" w:hAnsi="Arial" w:cs="Arial"/>
          <w:color w:val="000000"/>
        </w:rPr>
        <w:t xml:space="preserve">. </w:t>
      </w:r>
      <w:r w:rsidR="00763DAA" w:rsidRPr="00D974E3">
        <w:rPr>
          <w:rFonts w:ascii="Arial" w:hAnsi="Arial" w:cs="Arial"/>
          <w:color w:val="000000"/>
        </w:rPr>
        <w:t xml:space="preserve"> </w:t>
      </w:r>
      <w:sdt>
        <w:sdtPr>
          <w:rPr>
            <w:rFonts w:ascii="Arial" w:hAnsi="Arial" w:cs="Arial"/>
            <w:color w:val="000000"/>
          </w:rPr>
          <w:alias w:val="Releasor's(s') Attorney of Record"/>
          <w:tag w:val="Releasor's(s') Attorney of Record"/>
          <w:id w:val="2016572376"/>
          <w:placeholder>
            <w:docPart w:val="69AEF987D053439CAA72703AAD49010D"/>
          </w:placeholder>
          <w:showingPlcHdr/>
          <w:dataBinding w:xpath="/root[1]/AttyofRecord[1]" w:storeItemID="{CA87D6C5-4AF0-415A-BAF3-8D62724452A7}"/>
          <w:text/>
        </w:sdtPr>
        <w:sdtEndPr/>
        <w:sdtContent>
          <w:r w:rsidR="00982240" w:rsidRPr="00930974">
            <w:rPr>
              <w:rStyle w:val="PlaceholderText"/>
              <w:rFonts w:ascii="Arial" w:hAnsi="Arial" w:cs="Arial"/>
              <w:color w:val="0000FF"/>
            </w:rPr>
            <w:t>[R</w:t>
          </w:r>
          <w:r w:rsidR="00763DAA" w:rsidRPr="00930974">
            <w:rPr>
              <w:rStyle w:val="PlaceholderText"/>
              <w:rFonts w:ascii="Arial" w:hAnsi="Arial" w:cs="Arial"/>
              <w:color w:val="0000FF"/>
            </w:rPr>
            <w:t>eleasor’s</w:t>
          </w:r>
          <w:r w:rsidR="002378D7" w:rsidRPr="00930974">
            <w:rPr>
              <w:rStyle w:val="PlaceholderText"/>
              <w:rFonts w:ascii="Arial" w:hAnsi="Arial" w:cs="Arial"/>
              <w:color w:val="0000FF"/>
            </w:rPr>
            <w:t>(s’)</w:t>
          </w:r>
          <w:r w:rsidR="00763DAA" w:rsidRPr="00930974">
            <w:rPr>
              <w:rStyle w:val="PlaceholderText"/>
              <w:rFonts w:ascii="Arial" w:hAnsi="Arial" w:cs="Arial"/>
              <w:color w:val="0000FF"/>
            </w:rPr>
            <w:t xml:space="preserve"> Attorney of Recor</w:t>
          </w:r>
          <w:r w:rsidR="00982240" w:rsidRPr="00930974">
            <w:rPr>
              <w:rStyle w:val="PlaceholderText"/>
              <w:rFonts w:ascii="Arial" w:hAnsi="Arial" w:cs="Arial"/>
              <w:color w:val="0000FF"/>
            </w:rPr>
            <w:t>d]</w:t>
          </w:r>
        </w:sdtContent>
      </w:sdt>
      <w:r w:rsidRPr="00D974E3">
        <w:rPr>
          <w:rFonts w:ascii="Arial" w:hAnsi="Arial" w:cs="Arial"/>
          <w:color w:val="000000"/>
        </w:rPr>
        <w:t>, individually and on behalf of</w:t>
      </w:r>
      <w:r w:rsidR="00DF4E04" w:rsidRPr="00D974E3">
        <w:rPr>
          <w:rFonts w:ascii="Arial" w:hAnsi="Arial" w:cs="Arial"/>
          <w:color w:val="000000"/>
        </w:rPr>
        <w:t xml:space="preserve"> </w:t>
      </w:r>
      <w:sdt>
        <w:sdtPr>
          <w:rPr>
            <w:rFonts w:ascii="Arial" w:hAnsi="Arial" w:cs="Arial"/>
            <w:color w:val="000000"/>
          </w:rPr>
          <w:alias w:val="LAW FIRM"/>
          <w:tag w:val="LAW FIRM"/>
          <w:id w:val="94528708"/>
          <w:placeholder>
            <w:docPart w:val="6215EE7277E741218F137C965919A339"/>
          </w:placeholder>
          <w:showingPlcHdr/>
          <w:dataBinding w:xpath="/root[1]/LAWFIRM[1]" w:storeItemID="{CA87D6C5-4AF0-415A-BAF3-8D62724452A7}"/>
          <w:text/>
        </w:sdtPr>
        <w:sdtEndPr/>
        <w:sdtContent>
          <w:r w:rsidR="00982240" w:rsidRPr="00930974">
            <w:rPr>
              <w:rStyle w:val="PlaceholderText"/>
              <w:rFonts w:ascii="Arial" w:hAnsi="Arial" w:cs="Arial"/>
              <w:color w:val="0000FF"/>
            </w:rPr>
            <w:t>[L</w:t>
          </w:r>
          <w:r w:rsidR="00DF4E04" w:rsidRPr="00930974">
            <w:rPr>
              <w:rStyle w:val="PlaceholderText"/>
              <w:rFonts w:ascii="Arial" w:hAnsi="Arial" w:cs="Arial"/>
              <w:color w:val="0000FF"/>
            </w:rPr>
            <w:t>AW FIR</w:t>
          </w:r>
          <w:r w:rsidR="00982240" w:rsidRPr="00930974">
            <w:rPr>
              <w:rStyle w:val="PlaceholderText"/>
              <w:rFonts w:ascii="Arial" w:hAnsi="Arial" w:cs="Arial"/>
              <w:color w:val="0000FF"/>
            </w:rPr>
            <w:t>M]</w:t>
          </w:r>
        </w:sdtContent>
      </w:sdt>
      <w:r w:rsidRPr="00D974E3">
        <w:rPr>
          <w:rFonts w:ascii="Arial" w:hAnsi="Arial" w:cs="Arial"/>
          <w:color w:val="000000"/>
        </w:rPr>
        <w:t xml:space="preserve">, each agree to satisfy </w:t>
      </w:r>
      <w:proofErr w:type="gramStart"/>
      <w:r w:rsidRPr="00D974E3">
        <w:rPr>
          <w:rFonts w:ascii="Arial" w:hAnsi="Arial" w:cs="Arial"/>
          <w:color w:val="000000"/>
        </w:rPr>
        <w:t>any and all</w:t>
      </w:r>
      <w:proofErr w:type="gramEnd"/>
      <w:r w:rsidRPr="00D974E3">
        <w:rPr>
          <w:rFonts w:ascii="Arial" w:hAnsi="Arial" w:cs="Arial"/>
          <w:color w:val="000000"/>
        </w:rPr>
        <w:t xml:space="preserve"> DHCS and CMS claims or liens out of the proceeds of the settlement.</w:t>
      </w:r>
    </w:p>
    <w:p w:rsidR="003D029A" w:rsidRPr="00D974E3" w:rsidRDefault="003D029A" w:rsidP="00B33723">
      <w:pPr>
        <w:tabs>
          <w:tab w:val="left" w:pos="1260"/>
        </w:tabs>
        <w:spacing w:before="100" w:beforeAutospacing="1" w:after="100" w:afterAutospacing="1" w:line="240" w:lineRule="auto"/>
        <w:jc w:val="both"/>
        <w:rPr>
          <w:rFonts w:ascii="Arial" w:hAnsi="Arial" w:cs="Arial"/>
        </w:rPr>
      </w:pPr>
      <w:r w:rsidRPr="00D974E3">
        <w:rPr>
          <w:rFonts w:ascii="Arial" w:hAnsi="Arial" w:cs="Arial"/>
        </w:rPr>
        <w:t xml:space="preserve">In consideration of the payments set forth in the Settlement Agreement, </w:t>
      </w:r>
      <w:sdt>
        <w:sdtPr>
          <w:rPr>
            <w:rFonts w:ascii="Arial" w:hAnsi="Arial" w:cs="Arial"/>
          </w:rPr>
          <w:alias w:val="Releasors waives, releases, and forever discharges"/>
          <w:tag w:val="Releasors waives, releases, and forever discharges"/>
          <w:id w:val="45803448"/>
          <w:placeholder>
            <w:docPart w:val="58344F8C4EE34753AE2B255960086D57"/>
          </w:placeholder>
          <w:showingPlcHdr/>
          <w:dropDownList>
            <w:listItem w:value="Choose an item."/>
            <w:listItem w:displayText="Releasor waives, releases, and forever discharges" w:value="Releasor waives, releases, and forever discharges"/>
            <w:listItem w:displayText="Releasors waive, release, and forever discharge" w:value="Releasors waive, release, and forever discharge"/>
          </w:dropDownList>
        </w:sdtPr>
        <w:sdtEndPr/>
        <w:sdtContent>
          <w:r w:rsidR="00EB406F" w:rsidRPr="00930974">
            <w:rPr>
              <w:rStyle w:val="PlaceholderText"/>
              <w:rFonts w:ascii="Arial" w:hAnsi="Arial" w:cs="Arial"/>
              <w:color w:val="0000FF"/>
            </w:rPr>
            <w:t>Releasor waives, releases, and forever discharges</w:t>
          </w:r>
        </w:sdtContent>
      </w:sdt>
      <w:r w:rsidR="00E86E03" w:rsidRPr="00D974E3">
        <w:rPr>
          <w:rFonts w:ascii="Arial" w:hAnsi="Arial" w:cs="Arial"/>
          <w:color w:val="000000"/>
        </w:rPr>
        <w:t xml:space="preserve"> </w:t>
      </w:r>
      <w:proofErr w:type="spellStart"/>
      <w:r w:rsidR="00DF4E04" w:rsidRPr="00D974E3">
        <w:rPr>
          <w:rFonts w:ascii="Arial" w:hAnsi="Arial" w:cs="Arial"/>
        </w:rPr>
        <w:t>Releasees</w:t>
      </w:r>
      <w:proofErr w:type="spellEnd"/>
      <w:r w:rsidR="00DF4E04" w:rsidRPr="00D974E3">
        <w:rPr>
          <w:rFonts w:ascii="Arial" w:hAnsi="Arial" w:cs="Arial"/>
        </w:rPr>
        <w:t xml:space="preserve"> </w:t>
      </w:r>
      <w:r w:rsidRPr="00D974E3">
        <w:rPr>
          <w:rFonts w:ascii="Arial" w:hAnsi="Arial" w:cs="Arial"/>
        </w:rPr>
        <w:t>from any obligations for any claim, known or</w:t>
      </w:r>
      <w:r w:rsidR="002C0285" w:rsidRPr="00D974E3">
        <w:rPr>
          <w:rFonts w:ascii="Arial" w:hAnsi="Arial" w:cs="Arial"/>
        </w:rPr>
        <w:t xml:space="preserve"> </w:t>
      </w:r>
      <w:r w:rsidRPr="00D974E3">
        <w:rPr>
          <w:rFonts w:ascii="Arial" w:hAnsi="Arial" w:cs="Arial"/>
        </w:rPr>
        <w:t xml:space="preserve">unknown, arising out of the failure of </w:t>
      </w:r>
      <w:proofErr w:type="spellStart"/>
      <w:r w:rsidR="00DF4E04" w:rsidRPr="00D974E3">
        <w:rPr>
          <w:rFonts w:ascii="Arial" w:hAnsi="Arial" w:cs="Arial"/>
        </w:rPr>
        <w:t>Releasees</w:t>
      </w:r>
      <w:proofErr w:type="spellEnd"/>
      <w:r w:rsidR="00DF4E04" w:rsidRPr="00D974E3">
        <w:rPr>
          <w:rFonts w:ascii="Arial" w:hAnsi="Arial" w:cs="Arial"/>
        </w:rPr>
        <w:t xml:space="preserve"> </w:t>
      </w:r>
      <w:r w:rsidRPr="00D974E3">
        <w:rPr>
          <w:rFonts w:ascii="Arial" w:hAnsi="Arial" w:cs="Arial"/>
        </w:rPr>
        <w:t xml:space="preserve">to provide for a primary payment or appropriate reimbursement pursuant to 42 </w:t>
      </w:r>
      <w:r w:rsidR="002B39FF" w:rsidRPr="00D974E3">
        <w:rPr>
          <w:rStyle w:val="st1"/>
          <w:rFonts w:ascii="Arial" w:hAnsi="Arial" w:cs="Arial"/>
          <w:bCs/>
          <w:color w:val="000000"/>
        </w:rPr>
        <w:t>U.S.C.</w:t>
      </w:r>
      <w:r w:rsidR="002B39FF" w:rsidRPr="00D974E3">
        <w:rPr>
          <w:rStyle w:val="st1"/>
          <w:rFonts w:ascii="Arial" w:hAnsi="Arial" w:cs="Arial"/>
        </w:rPr>
        <w:t xml:space="preserve"> </w:t>
      </w:r>
      <w:r w:rsidR="002B39FF" w:rsidRPr="00D974E3">
        <w:rPr>
          <w:rStyle w:val="st1"/>
          <w:rFonts w:ascii="Arial" w:hAnsi="Arial" w:cs="Arial"/>
          <w:bCs/>
          <w:color w:val="000000"/>
        </w:rPr>
        <w:t>1395y</w:t>
      </w:r>
      <w:r w:rsidR="002B39FF" w:rsidRPr="00D974E3">
        <w:rPr>
          <w:rStyle w:val="st1"/>
          <w:rFonts w:ascii="Arial" w:hAnsi="Arial" w:cs="Arial"/>
        </w:rPr>
        <w:t>(</w:t>
      </w:r>
      <w:r w:rsidR="002B39FF" w:rsidRPr="00D974E3">
        <w:rPr>
          <w:rStyle w:val="st1"/>
          <w:rFonts w:ascii="Arial" w:hAnsi="Arial" w:cs="Arial"/>
          <w:bCs/>
          <w:color w:val="000000"/>
        </w:rPr>
        <w:t>b</w:t>
      </w:r>
      <w:r w:rsidR="002B39FF" w:rsidRPr="00D974E3">
        <w:rPr>
          <w:rStyle w:val="st1"/>
          <w:rFonts w:ascii="Arial" w:hAnsi="Arial" w:cs="Arial"/>
        </w:rPr>
        <w:t>)(</w:t>
      </w:r>
      <w:r w:rsidR="002B39FF" w:rsidRPr="00D974E3">
        <w:rPr>
          <w:rStyle w:val="st1"/>
          <w:rFonts w:ascii="Arial" w:hAnsi="Arial" w:cs="Arial"/>
          <w:bCs/>
          <w:color w:val="000000"/>
        </w:rPr>
        <w:t>3)(A</w:t>
      </w:r>
      <w:r w:rsidR="002B39FF" w:rsidRPr="00D974E3">
        <w:rPr>
          <w:rStyle w:val="st1"/>
          <w:rFonts w:ascii="Arial" w:hAnsi="Arial" w:cs="Arial"/>
        </w:rPr>
        <w:t>).</w:t>
      </w:r>
    </w:p>
    <w:p w:rsidR="003D029A" w:rsidRPr="00D974E3" w:rsidRDefault="0050241C" w:rsidP="007461FD">
      <w:pPr>
        <w:tabs>
          <w:tab w:val="left" w:pos="1260"/>
        </w:tabs>
        <w:spacing w:before="100" w:beforeAutospacing="1" w:after="100" w:afterAutospacing="1" w:line="240" w:lineRule="auto"/>
        <w:jc w:val="both"/>
        <w:rPr>
          <w:rFonts w:ascii="Arial" w:hAnsi="Arial" w:cs="Arial"/>
        </w:rPr>
      </w:pPr>
      <w:sdt>
        <w:sdtPr>
          <w:rPr>
            <w:rFonts w:ascii="Arial" w:hAnsi="Arial" w:cs="Arial"/>
            <w:color w:val="000000"/>
          </w:rPr>
          <w:alias w:val="Releasor/Releasors"/>
          <w:tag w:val="Releasor/Releasors"/>
          <w:id w:val="-760132723"/>
          <w:placeholder>
            <w:docPart w:val="F87477C84DDB48A18329DDF8853CFC4B"/>
          </w:placeholder>
          <w:showingPlcHdr/>
          <w:dataBinding w:xpath="/root[1]/Releasor[1]" w:storeItemID="{CA87D6C5-4AF0-415A-BAF3-8D62724452A7}"/>
          <w:dropDownList w:lastValue="">
            <w:listItem w:value="Choose an item."/>
            <w:listItem w:displayText="Releasor" w:value="Releasor"/>
            <w:listItem w:displayText="Releasors" w:value="Releasors"/>
          </w:dropDownList>
        </w:sdtPr>
        <w:sdtEndPr/>
        <w:sdtContent>
          <w:r w:rsidR="00EB406F" w:rsidRPr="00930974">
            <w:rPr>
              <w:rStyle w:val="PlaceholderText"/>
              <w:rFonts w:ascii="Arial" w:hAnsi="Arial" w:cs="Arial"/>
              <w:color w:val="0000FF"/>
            </w:rPr>
            <w:t>Releasor/Releasors</w:t>
          </w:r>
        </w:sdtContent>
      </w:sdt>
      <w:r w:rsidR="003D029A" w:rsidRPr="00D974E3">
        <w:rPr>
          <w:rFonts w:ascii="Arial" w:hAnsi="Arial" w:cs="Arial"/>
          <w:color w:val="000000"/>
        </w:rPr>
        <w:t xml:space="preserve"> </w:t>
      </w:r>
      <w:r w:rsidR="003D029A" w:rsidRPr="00D974E3">
        <w:rPr>
          <w:rFonts w:ascii="Arial" w:hAnsi="Arial" w:cs="Arial"/>
        </w:rPr>
        <w:t xml:space="preserve">and </w:t>
      </w:r>
      <w:sdt>
        <w:sdtPr>
          <w:rPr>
            <w:rFonts w:ascii="Arial" w:hAnsi="Arial" w:cs="Arial"/>
          </w:rPr>
          <w:alias w:val="Releasor's(s') Attorney of Record"/>
          <w:tag w:val="Releasor's(s') Attorney of Record"/>
          <w:id w:val="-1851559394"/>
          <w:placeholder>
            <w:docPart w:val="481B08CCA65E4AA78E9E9B2A6457050C"/>
          </w:placeholder>
          <w:showingPlcHdr/>
          <w:dataBinding w:xpath="/root[1]/AttyofRecord[1]" w:storeItemID="{CA87D6C5-4AF0-415A-BAF3-8D62724452A7}"/>
          <w:text/>
        </w:sdtPr>
        <w:sdtEndPr/>
        <w:sdtContent>
          <w:r w:rsidR="00E86E03" w:rsidRPr="00930974">
            <w:rPr>
              <w:rStyle w:val="PlaceholderText"/>
              <w:rFonts w:ascii="Arial" w:hAnsi="Arial" w:cs="Arial"/>
              <w:color w:val="0000FF"/>
            </w:rPr>
            <w:t>[Releasor’s</w:t>
          </w:r>
          <w:r w:rsidR="002378D7" w:rsidRPr="00930974">
            <w:rPr>
              <w:rStyle w:val="PlaceholderText"/>
              <w:rFonts w:ascii="Arial" w:hAnsi="Arial" w:cs="Arial"/>
              <w:color w:val="0000FF"/>
            </w:rPr>
            <w:t>(s’)</w:t>
          </w:r>
          <w:r w:rsidR="00E86E03" w:rsidRPr="00930974">
            <w:rPr>
              <w:rStyle w:val="PlaceholderText"/>
              <w:rFonts w:ascii="Arial" w:hAnsi="Arial" w:cs="Arial"/>
              <w:color w:val="0000FF"/>
            </w:rPr>
            <w:t xml:space="preserve"> Attorney of Record]</w:t>
          </w:r>
        </w:sdtContent>
      </w:sdt>
      <w:r w:rsidR="00E86E03" w:rsidRPr="00D974E3">
        <w:rPr>
          <w:rFonts w:ascii="Arial" w:hAnsi="Arial" w:cs="Arial"/>
          <w:color w:val="000000"/>
        </w:rPr>
        <w:t xml:space="preserve"> </w:t>
      </w:r>
      <w:r w:rsidR="007461FD" w:rsidRPr="00D974E3">
        <w:rPr>
          <w:rFonts w:ascii="Arial" w:hAnsi="Arial" w:cs="Arial"/>
          <w:color w:val="000000"/>
        </w:rPr>
        <w:t>understand</w:t>
      </w:r>
      <w:r w:rsidR="003D029A" w:rsidRPr="00D974E3">
        <w:rPr>
          <w:rFonts w:ascii="Arial" w:hAnsi="Arial" w:cs="Arial"/>
          <w:color w:val="000000"/>
        </w:rPr>
        <w:t xml:space="preserve"> </w:t>
      </w:r>
      <w:r w:rsidR="003D029A" w:rsidRPr="00D974E3">
        <w:rPr>
          <w:rFonts w:ascii="Arial" w:hAnsi="Arial" w:cs="Arial"/>
        </w:rPr>
        <w:t xml:space="preserve">that </w:t>
      </w:r>
      <w:sdt>
        <w:sdtPr>
          <w:rPr>
            <w:rFonts w:ascii="Arial" w:hAnsi="Arial" w:cs="Arial"/>
          </w:rPr>
          <w:alias w:val="Releasor has/Releasors have"/>
          <w:tag w:val="Releasor has/Releasors have"/>
          <w:id w:val="-41526681"/>
          <w:placeholder>
            <w:docPart w:val="AA10BBA9820F482DB5227E543D6C7317"/>
          </w:placeholder>
          <w:showingPlcHdr/>
          <w:dataBinding w:xpath="/root[1]/Releasorhas[1]" w:storeItemID="{6F29A687-17EE-4AE5-9F63-6A662D9863DB}"/>
          <w:dropDownList w:lastValue="">
            <w:listItem w:value="Choose an item."/>
            <w:listItem w:displayText="Releasor has" w:value="Releasor has"/>
            <w:listItem w:displayText="Releasors have" w:value="Releasors have"/>
          </w:dropDownList>
        </w:sdtPr>
        <w:sdtEndPr/>
        <w:sdtContent>
          <w:r w:rsidR="00EB406F" w:rsidRPr="00930974">
            <w:rPr>
              <w:rStyle w:val="PlaceholderText"/>
              <w:rFonts w:ascii="Arial" w:hAnsi="Arial" w:cs="Arial"/>
              <w:color w:val="0000FF"/>
            </w:rPr>
            <w:t>Releasor has/Releasors have</w:t>
          </w:r>
        </w:sdtContent>
      </w:sdt>
      <w:r w:rsidR="003D029A" w:rsidRPr="00D974E3">
        <w:rPr>
          <w:rFonts w:ascii="Arial" w:hAnsi="Arial" w:cs="Arial"/>
          <w:color w:val="000000"/>
        </w:rPr>
        <w:t xml:space="preserve"> </w:t>
      </w:r>
      <w:r w:rsidR="003D029A" w:rsidRPr="00D974E3">
        <w:rPr>
          <w:rFonts w:ascii="Arial" w:hAnsi="Arial" w:cs="Arial"/>
        </w:rPr>
        <w:t xml:space="preserve">the right to seek a waiver, compromise or otherwise reduce the amount of conditional payments sought by CMS based upon the cost </w:t>
      </w:r>
      <w:r w:rsidR="00DF4E04" w:rsidRPr="00D974E3">
        <w:rPr>
          <w:rFonts w:ascii="Arial" w:hAnsi="Arial" w:cs="Arial"/>
        </w:rPr>
        <w:t>of procurement and/or hardship.</w:t>
      </w:r>
    </w:p>
    <w:p w:rsidR="003D029A" w:rsidRPr="00D974E3" w:rsidRDefault="003D029A" w:rsidP="00B33723">
      <w:pPr>
        <w:tabs>
          <w:tab w:val="left" w:pos="1260"/>
        </w:tabs>
        <w:spacing w:before="100" w:beforeAutospacing="1" w:after="100" w:afterAutospacing="1" w:line="240" w:lineRule="auto"/>
        <w:jc w:val="both"/>
        <w:rPr>
          <w:rFonts w:ascii="Arial" w:hAnsi="Arial" w:cs="Arial"/>
        </w:rPr>
      </w:pPr>
      <w:r w:rsidRPr="00D974E3">
        <w:rPr>
          <w:rFonts w:ascii="Arial" w:hAnsi="Arial" w:cs="Arial"/>
        </w:rPr>
        <w:t xml:space="preserve">In the event </w:t>
      </w:r>
      <w:proofErr w:type="spellStart"/>
      <w:r w:rsidR="00DF4E04" w:rsidRPr="00D974E3">
        <w:rPr>
          <w:rFonts w:ascii="Arial" w:hAnsi="Arial" w:cs="Arial"/>
        </w:rPr>
        <w:t>Releasees</w:t>
      </w:r>
      <w:proofErr w:type="spellEnd"/>
      <w:r w:rsidR="00DF4E04" w:rsidRPr="00D974E3">
        <w:rPr>
          <w:rFonts w:ascii="Arial" w:hAnsi="Arial" w:cs="Arial"/>
        </w:rPr>
        <w:t xml:space="preserve"> </w:t>
      </w:r>
      <w:r w:rsidR="00756ED9" w:rsidRPr="00D974E3">
        <w:rPr>
          <w:rFonts w:ascii="Arial" w:hAnsi="Arial" w:cs="Arial"/>
          <w:color w:val="000000"/>
        </w:rPr>
        <w:t>are</w:t>
      </w:r>
      <w:r w:rsidRPr="00D974E3">
        <w:rPr>
          <w:rFonts w:ascii="Arial" w:hAnsi="Arial" w:cs="Arial"/>
          <w:color w:val="000000"/>
        </w:rPr>
        <w:t xml:space="preserve"> </w:t>
      </w:r>
      <w:r w:rsidRPr="00D974E3">
        <w:rPr>
          <w:rFonts w:ascii="Arial" w:hAnsi="Arial" w:cs="Arial"/>
        </w:rPr>
        <w:t>pursued or sued by the United States or the State of California due to</w:t>
      </w:r>
      <w:r w:rsidR="00E86E03" w:rsidRPr="00D974E3">
        <w:rPr>
          <w:rFonts w:ascii="Arial" w:hAnsi="Arial" w:cs="Arial"/>
        </w:rPr>
        <w:t xml:space="preserve"> </w:t>
      </w:r>
      <w:sdt>
        <w:sdtPr>
          <w:rPr>
            <w:rFonts w:ascii="Arial" w:hAnsi="Arial" w:cs="Arial"/>
          </w:rPr>
          <w:alias w:val="Releasor's/Releasors'"/>
          <w:tag w:val="Releasor's/Releasors'"/>
          <w:id w:val="1748313025"/>
          <w:placeholder>
            <w:docPart w:val="998D8EC529D54A78B19BA0B692C549DD"/>
          </w:placeholder>
          <w:showingPlcHdr/>
          <w:dataBinding w:xpath="/root[1]/Releasorpossessive[1]" w:storeItemID="{CA87D6C5-4AF0-415A-BAF3-8D62724452A7}"/>
          <w:dropDownList w:lastValue="">
            <w:listItem w:value="Choose an item."/>
            <w:listItem w:displayText="Releasor's" w:value="Releasor's"/>
            <w:listItem w:displayText="Releasors'" w:value="Releasors'"/>
          </w:dropDownList>
        </w:sdtPr>
        <w:sdtEndPr/>
        <w:sdtContent>
          <w:r w:rsidR="00EB406F" w:rsidRPr="00930974">
            <w:rPr>
              <w:rStyle w:val="PlaceholderText"/>
              <w:rFonts w:ascii="Arial" w:hAnsi="Arial" w:cs="Arial"/>
              <w:color w:val="0000FF"/>
            </w:rPr>
            <w:t>Releasor’s/Releasors’</w:t>
          </w:r>
        </w:sdtContent>
      </w:sdt>
      <w:r w:rsidRPr="00D974E3">
        <w:rPr>
          <w:rFonts w:ascii="Arial" w:hAnsi="Arial" w:cs="Arial"/>
          <w:color w:val="000000"/>
        </w:rPr>
        <w:t xml:space="preserve"> </w:t>
      </w:r>
      <w:r w:rsidRPr="00D974E3">
        <w:rPr>
          <w:rFonts w:ascii="Arial" w:hAnsi="Arial" w:cs="Arial"/>
        </w:rPr>
        <w:t>failure to fully reimburse CMS or DHCS,</w:t>
      </w:r>
      <w:r w:rsidR="00E86E03" w:rsidRPr="00D974E3">
        <w:rPr>
          <w:rFonts w:ascii="Arial" w:hAnsi="Arial" w:cs="Arial"/>
        </w:rPr>
        <w:t xml:space="preserve"> </w:t>
      </w:r>
      <w:sdt>
        <w:sdtPr>
          <w:rPr>
            <w:rFonts w:ascii="Arial" w:hAnsi="Arial" w:cs="Arial"/>
          </w:rPr>
          <w:alias w:val="Releasor/Releasors"/>
          <w:tag w:val="Releasor/Releasors"/>
          <w:id w:val="-1721349270"/>
          <w:placeholder>
            <w:docPart w:val="CCF44DCD97B243A5B0AEDEDEA9442ACD"/>
          </w:placeholder>
          <w:showingPlcHdr/>
          <w:dataBinding w:xpath="/root[1]/Releasor[1]" w:storeItemID="{CA87D6C5-4AF0-415A-BAF3-8D62724452A7}"/>
          <w:dropDownList w:lastValue="">
            <w:listItem w:value="Choose an item."/>
            <w:listItem w:displayText="Releasor" w:value="Releasor"/>
            <w:listItem w:displayText="Releasors" w:value="Releasors"/>
          </w:dropDownList>
        </w:sdtPr>
        <w:sdtEndPr/>
        <w:sdtContent>
          <w:r w:rsidR="00EB406F" w:rsidRPr="00930974">
            <w:rPr>
              <w:rStyle w:val="PlaceholderText"/>
              <w:rFonts w:ascii="Arial" w:hAnsi="Arial" w:cs="Arial"/>
              <w:color w:val="0000FF"/>
            </w:rPr>
            <w:t>Releasor/Releasors</w:t>
          </w:r>
        </w:sdtContent>
      </w:sdt>
      <w:r w:rsidRPr="00D974E3">
        <w:rPr>
          <w:rFonts w:ascii="Arial" w:hAnsi="Arial" w:cs="Arial"/>
          <w:color w:val="000000"/>
        </w:rPr>
        <w:t xml:space="preserve"> </w:t>
      </w:r>
      <w:r w:rsidRPr="00D974E3">
        <w:rPr>
          <w:rFonts w:ascii="Arial" w:hAnsi="Arial" w:cs="Arial"/>
        </w:rPr>
        <w:t>and</w:t>
      </w:r>
      <w:r w:rsidR="00E86E03" w:rsidRPr="00D974E3">
        <w:rPr>
          <w:rFonts w:ascii="Arial" w:hAnsi="Arial" w:cs="Arial"/>
        </w:rPr>
        <w:t xml:space="preserve"> </w:t>
      </w:r>
      <w:sdt>
        <w:sdtPr>
          <w:rPr>
            <w:rFonts w:ascii="Arial" w:hAnsi="Arial" w:cs="Arial"/>
          </w:rPr>
          <w:alias w:val="Releasor's(s') Attorney of Record"/>
          <w:tag w:val="Releasor's(s') Attorney of Record"/>
          <w:id w:val="-1453088939"/>
          <w:placeholder>
            <w:docPart w:val="68163D1F4BFB4F6D8F55D90A79EA3EB9"/>
          </w:placeholder>
          <w:showingPlcHdr/>
          <w:dataBinding w:xpath="/root[1]/AttyofRecord[1]" w:storeItemID="{CA87D6C5-4AF0-415A-BAF3-8D62724452A7}"/>
          <w:text/>
        </w:sdtPr>
        <w:sdtEndPr/>
        <w:sdtContent>
          <w:r w:rsidR="00E86E03" w:rsidRPr="00930974">
            <w:rPr>
              <w:rStyle w:val="PlaceholderText"/>
              <w:rFonts w:ascii="Arial" w:hAnsi="Arial" w:cs="Arial"/>
              <w:color w:val="0000FF"/>
            </w:rPr>
            <w:t>[Releasor’s</w:t>
          </w:r>
          <w:r w:rsidR="002378D7" w:rsidRPr="00930974">
            <w:rPr>
              <w:rStyle w:val="PlaceholderText"/>
              <w:rFonts w:ascii="Arial" w:hAnsi="Arial" w:cs="Arial"/>
              <w:color w:val="0000FF"/>
            </w:rPr>
            <w:t>(s’)</w:t>
          </w:r>
          <w:r w:rsidR="00E86E03" w:rsidRPr="00930974">
            <w:rPr>
              <w:rStyle w:val="PlaceholderText"/>
              <w:rFonts w:ascii="Arial" w:hAnsi="Arial" w:cs="Arial"/>
              <w:color w:val="0000FF"/>
            </w:rPr>
            <w:t xml:space="preserve"> Attorney of Record]</w:t>
          </w:r>
        </w:sdtContent>
      </w:sdt>
      <w:r w:rsidR="001D26D0" w:rsidRPr="00D974E3">
        <w:rPr>
          <w:rFonts w:ascii="Arial" w:hAnsi="Arial" w:cs="Arial"/>
        </w:rPr>
        <w:t xml:space="preserve"> agree</w:t>
      </w:r>
      <w:r w:rsidRPr="00D974E3">
        <w:rPr>
          <w:rFonts w:ascii="Arial" w:hAnsi="Arial" w:cs="Arial"/>
          <w:color w:val="000000"/>
        </w:rPr>
        <w:t xml:space="preserve"> </w:t>
      </w:r>
      <w:r w:rsidRPr="00D974E3">
        <w:rPr>
          <w:rFonts w:ascii="Arial" w:hAnsi="Arial" w:cs="Arial"/>
        </w:rPr>
        <w:t xml:space="preserve">to execute and deliver to </w:t>
      </w:r>
      <w:proofErr w:type="spellStart"/>
      <w:r w:rsidR="00DF4E04" w:rsidRPr="00D974E3">
        <w:rPr>
          <w:rFonts w:ascii="Arial" w:hAnsi="Arial" w:cs="Arial"/>
        </w:rPr>
        <w:t>Releasees</w:t>
      </w:r>
      <w:proofErr w:type="spellEnd"/>
      <w:r w:rsidR="00DF4E04" w:rsidRPr="00D974E3">
        <w:rPr>
          <w:rFonts w:ascii="Arial" w:hAnsi="Arial" w:cs="Arial"/>
        </w:rPr>
        <w:t xml:space="preserve"> </w:t>
      </w:r>
      <w:r w:rsidRPr="00D974E3">
        <w:rPr>
          <w:rFonts w:ascii="Arial" w:hAnsi="Arial" w:cs="Arial"/>
        </w:rPr>
        <w:t xml:space="preserve">copies of all documents or agreements and do such further acts and things as </w:t>
      </w:r>
      <w:proofErr w:type="spellStart"/>
      <w:r w:rsidR="00DF4E04" w:rsidRPr="00D974E3">
        <w:rPr>
          <w:rFonts w:ascii="Arial" w:hAnsi="Arial" w:cs="Arial"/>
        </w:rPr>
        <w:t>Releasees</w:t>
      </w:r>
      <w:proofErr w:type="spellEnd"/>
      <w:r w:rsidR="00DF4E04" w:rsidRPr="00D974E3">
        <w:rPr>
          <w:rFonts w:ascii="Arial" w:hAnsi="Arial" w:cs="Arial"/>
        </w:rPr>
        <w:t xml:space="preserve"> </w:t>
      </w:r>
      <w:r w:rsidRPr="00D974E3">
        <w:rPr>
          <w:rFonts w:ascii="Arial" w:hAnsi="Arial" w:cs="Arial"/>
        </w:rPr>
        <w:t>may reasonably request when necessary to effectuate the purposes of the Settlement Agreement, including but not limited to providing copies of all documents between</w:t>
      </w:r>
      <w:r w:rsidR="00E86E03" w:rsidRPr="00D974E3">
        <w:rPr>
          <w:rFonts w:ascii="Arial" w:hAnsi="Arial" w:cs="Arial"/>
        </w:rPr>
        <w:t xml:space="preserve"> </w:t>
      </w:r>
      <w:sdt>
        <w:sdtPr>
          <w:rPr>
            <w:rFonts w:ascii="Arial" w:hAnsi="Arial" w:cs="Arial"/>
            <w:color w:val="000000"/>
          </w:rPr>
          <w:alias w:val="Releasor/Releasors"/>
          <w:tag w:val="Releasor/Releasors"/>
          <w:id w:val="-2115126043"/>
          <w:placeholder>
            <w:docPart w:val="D26B5851C26F42288E1282BF1AA703AC"/>
          </w:placeholder>
          <w:showingPlcHdr/>
          <w:dataBinding w:xpath="/root[1]/Releasor[1]" w:storeItemID="{CA87D6C5-4AF0-415A-BAF3-8D62724452A7}"/>
          <w:dropDownList w:lastValue="">
            <w:listItem w:value="Choose an item."/>
            <w:listItem w:displayText="Releasor" w:value="Releasor"/>
            <w:listItem w:displayText="Releasors" w:value="Releasors"/>
          </w:dropDownList>
        </w:sdtPr>
        <w:sdtEndPr/>
        <w:sdtContent>
          <w:r w:rsidR="00EB406F" w:rsidRPr="00930974">
            <w:rPr>
              <w:rStyle w:val="PlaceholderText"/>
              <w:rFonts w:ascii="Arial" w:hAnsi="Arial" w:cs="Arial"/>
              <w:color w:val="0000FF"/>
            </w:rPr>
            <w:t>Releasor/Releasors</w:t>
          </w:r>
        </w:sdtContent>
      </w:sdt>
      <w:r w:rsidRPr="00D974E3">
        <w:rPr>
          <w:rFonts w:ascii="Arial" w:hAnsi="Arial" w:cs="Arial"/>
          <w:color w:val="000000"/>
        </w:rPr>
        <w:t xml:space="preserve"> </w:t>
      </w:r>
      <w:r w:rsidRPr="00D974E3">
        <w:rPr>
          <w:rFonts w:ascii="Arial" w:hAnsi="Arial" w:cs="Arial"/>
        </w:rPr>
        <w:t xml:space="preserve">and CMS or DHCS. </w:t>
      </w:r>
      <w:r w:rsidR="00DF4E04" w:rsidRPr="00D974E3">
        <w:rPr>
          <w:rFonts w:ascii="Arial" w:hAnsi="Arial" w:cs="Arial"/>
        </w:rPr>
        <w:t xml:space="preserve"> </w:t>
      </w:r>
      <w:r w:rsidR="0091751E" w:rsidRPr="00D974E3">
        <w:rPr>
          <w:rFonts w:ascii="Arial" w:hAnsi="Arial" w:cs="Arial"/>
        </w:rPr>
        <w:t xml:space="preserve">Should any person or entity not a party hereto challenge the validity of this Agreement, or any term thereof, pursue recovery of monies from </w:t>
      </w:r>
      <w:proofErr w:type="spellStart"/>
      <w:r w:rsidR="00DF4E04" w:rsidRPr="00D974E3">
        <w:rPr>
          <w:rFonts w:ascii="Arial" w:hAnsi="Arial" w:cs="Arial"/>
        </w:rPr>
        <w:t>Releasees</w:t>
      </w:r>
      <w:proofErr w:type="spellEnd"/>
      <w:r w:rsidR="00DF4E04" w:rsidRPr="00D974E3">
        <w:rPr>
          <w:rFonts w:ascii="Arial" w:hAnsi="Arial" w:cs="Arial"/>
        </w:rPr>
        <w:t xml:space="preserve"> </w:t>
      </w:r>
      <w:r w:rsidR="0091751E" w:rsidRPr="00D974E3">
        <w:rPr>
          <w:rFonts w:ascii="Arial" w:hAnsi="Arial" w:cs="Arial"/>
        </w:rPr>
        <w:t xml:space="preserve">or bring a claim or claims against </w:t>
      </w:r>
      <w:proofErr w:type="spellStart"/>
      <w:r w:rsidR="00DF4E04" w:rsidRPr="00D974E3">
        <w:rPr>
          <w:rFonts w:ascii="Arial" w:hAnsi="Arial" w:cs="Arial"/>
        </w:rPr>
        <w:t>Releasees</w:t>
      </w:r>
      <w:proofErr w:type="spellEnd"/>
      <w:r w:rsidR="00DF4E04" w:rsidRPr="00D974E3">
        <w:rPr>
          <w:rFonts w:ascii="Arial" w:hAnsi="Arial" w:cs="Arial"/>
        </w:rPr>
        <w:t xml:space="preserve"> </w:t>
      </w:r>
      <w:r w:rsidR="0091751E" w:rsidRPr="00D974E3">
        <w:rPr>
          <w:rFonts w:ascii="Arial" w:hAnsi="Arial" w:cs="Arial"/>
        </w:rPr>
        <w:t xml:space="preserve">arising </w:t>
      </w:r>
      <w:r w:rsidR="00EA177F" w:rsidRPr="00D974E3">
        <w:rPr>
          <w:rFonts w:ascii="Arial" w:hAnsi="Arial" w:cs="Arial"/>
        </w:rPr>
        <w:t xml:space="preserve">out of 42 U.S.C. </w:t>
      </w:r>
      <w:r w:rsidR="001D26D0" w:rsidRPr="00D974E3">
        <w:rPr>
          <w:rFonts w:ascii="Arial" w:hAnsi="Arial" w:cs="Arial"/>
        </w:rPr>
        <w:t xml:space="preserve"> </w:t>
      </w:r>
      <w:r w:rsidR="00EA177F" w:rsidRPr="00D974E3">
        <w:rPr>
          <w:rFonts w:ascii="Arial" w:hAnsi="Arial" w:cs="Arial"/>
        </w:rPr>
        <w:t>Section 1395y(b)</w:t>
      </w:r>
      <w:r w:rsidR="0091751E" w:rsidRPr="00D974E3">
        <w:rPr>
          <w:rFonts w:ascii="Arial" w:hAnsi="Arial" w:cs="Arial"/>
        </w:rPr>
        <w:t xml:space="preserve"> related to payment for items or services related to the injuries claimed in this action, </w:t>
      </w:r>
      <w:sdt>
        <w:sdtPr>
          <w:rPr>
            <w:rFonts w:ascii="Arial" w:hAnsi="Arial" w:cs="Arial"/>
            <w:color w:val="000000"/>
          </w:rPr>
          <w:alias w:val="Releasor/Releasors"/>
          <w:tag w:val="Releasor/Releasors"/>
          <w:id w:val="-70044964"/>
          <w:placeholder>
            <w:docPart w:val="11D95A10C129498A91662B73A57A2FB6"/>
          </w:placeholder>
          <w:showingPlcHdr/>
          <w:dataBinding w:xpath="/root[1]/Releasor[1]" w:storeItemID="{CA87D6C5-4AF0-415A-BAF3-8D62724452A7}"/>
          <w:dropDownList w:lastValue="">
            <w:listItem w:value="Choose an item."/>
            <w:listItem w:displayText="Releasor" w:value="Releasor"/>
            <w:listItem w:displayText="Releasors" w:value="Releasors"/>
          </w:dropDownList>
        </w:sdtPr>
        <w:sdtEndPr/>
        <w:sdtContent>
          <w:r w:rsidR="00EB406F" w:rsidRPr="00930974">
            <w:rPr>
              <w:rStyle w:val="PlaceholderText"/>
              <w:rFonts w:ascii="Arial" w:hAnsi="Arial" w:cs="Arial"/>
              <w:color w:val="0000FF"/>
            </w:rPr>
            <w:t>Releasor/Releasors</w:t>
          </w:r>
        </w:sdtContent>
      </w:sdt>
      <w:r w:rsidR="00E86E03" w:rsidRPr="00D974E3">
        <w:rPr>
          <w:rFonts w:ascii="Arial" w:hAnsi="Arial" w:cs="Arial"/>
          <w:color w:val="000000"/>
        </w:rPr>
        <w:t xml:space="preserve"> </w:t>
      </w:r>
      <w:r w:rsidR="0091751E" w:rsidRPr="00D974E3">
        <w:rPr>
          <w:rFonts w:ascii="Arial" w:hAnsi="Arial" w:cs="Arial"/>
        </w:rPr>
        <w:t xml:space="preserve">and </w:t>
      </w:r>
      <w:sdt>
        <w:sdtPr>
          <w:rPr>
            <w:rFonts w:ascii="Arial" w:hAnsi="Arial" w:cs="Arial"/>
          </w:rPr>
          <w:alias w:val="Releasor's(s') Attorney of Record"/>
          <w:tag w:val="Releasor's(s') Attorney of Record"/>
          <w:id w:val="1089581577"/>
          <w:placeholder>
            <w:docPart w:val="45C63D9A0FD94FF593E2EF7D17BE08CA"/>
          </w:placeholder>
          <w:showingPlcHdr/>
          <w:dataBinding w:xpath="/root[1]/AttyofRecord[1]" w:storeItemID="{CA87D6C5-4AF0-415A-BAF3-8D62724452A7}"/>
          <w:text/>
        </w:sdtPr>
        <w:sdtEndPr/>
        <w:sdtContent>
          <w:r w:rsidR="00E86E03" w:rsidRPr="00930974">
            <w:rPr>
              <w:rStyle w:val="PlaceholderText"/>
              <w:rFonts w:ascii="Arial" w:hAnsi="Arial" w:cs="Arial"/>
              <w:color w:val="0000FF"/>
            </w:rPr>
            <w:t>[Releasor’s</w:t>
          </w:r>
          <w:r w:rsidR="002378D7" w:rsidRPr="00930974">
            <w:rPr>
              <w:rStyle w:val="PlaceholderText"/>
              <w:rFonts w:ascii="Arial" w:hAnsi="Arial" w:cs="Arial"/>
              <w:color w:val="0000FF"/>
            </w:rPr>
            <w:t>(s’)</w:t>
          </w:r>
          <w:r w:rsidR="00E86E03" w:rsidRPr="00930974">
            <w:rPr>
              <w:rStyle w:val="PlaceholderText"/>
              <w:rFonts w:ascii="Arial" w:hAnsi="Arial" w:cs="Arial"/>
              <w:color w:val="0000FF"/>
            </w:rPr>
            <w:t xml:space="preserve"> Attorney of </w:t>
          </w:r>
          <w:r w:rsidR="00E86E03" w:rsidRPr="00930974">
            <w:rPr>
              <w:rStyle w:val="PlaceholderText"/>
              <w:rFonts w:ascii="Arial" w:hAnsi="Arial" w:cs="Arial"/>
              <w:color w:val="0000FF"/>
            </w:rPr>
            <w:lastRenderedPageBreak/>
            <w:t>Record]</w:t>
          </w:r>
        </w:sdtContent>
      </w:sdt>
      <w:r w:rsidR="00F857F5" w:rsidRPr="00D974E3">
        <w:rPr>
          <w:rFonts w:ascii="Arial" w:hAnsi="Arial" w:cs="Arial"/>
          <w:color w:val="000000"/>
        </w:rPr>
        <w:t xml:space="preserve"> </w:t>
      </w:r>
      <w:r w:rsidR="0091751E" w:rsidRPr="00D974E3">
        <w:rPr>
          <w:rFonts w:ascii="Arial" w:hAnsi="Arial" w:cs="Arial"/>
        </w:rPr>
        <w:t xml:space="preserve">shall provide to </w:t>
      </w:r>
      <w:proofErr w:type="spellStart"/>
      <w:r w:rsidR="0091751E" w:rsidRPr="00D974E3">
        <w:rPr>
          <w:rFonts w:ascii="Arial" w:hAnsi="Arial" w:cs="Arial"/>
          <w:color w:val="000000"/>
        </w:rPr>
        <w:t>Releasees</w:t>
      </w:r>
      <w:proofErr w:type="spellEnd"/>
      <w:r w:rsidR="0091751E" w:rsidRPr="00D974E3">
        <w:rPr>
          <w:rFonts w:ascii="Arial" w:hAnsi="Arial" w:cs="Arial"/>
          <w:color w:val="000000"/>
        </w:rPr>
        <w:t xml:space="preserve"> </w:t>
      </w:r>
      <w:r w:rsidR="0091751E" w:rsidRPr="00D974E3">
        <w:rPr>
          <w:rFonts w:ascii="Arial" w:hAnsi="Arial" w:cs="Arial"/>
        </w:rPr>
        <w:t xml:space="preserve">such cooperation and assistance as </w:t>
      </w:r>
      <w:proofErr w:type="spellStart"/>
      <w:r w:rsidR="001D26D0" w:rsidRPr="00D974E3">
        <w:rPr>
          <w:rFonts w:ascii="Arial" w:hAnsi="Arial" w:cs="Arial"/>
        </w:rPr>
        <w:t>Releasees</w:t>
      </w:r>
      <w:proofErr w:type="spellEnd"/>
      <w:r w:rsidR="001D26D0" w:rsidRPr="00D974E3">
        <w:rPr>
          <w:rFonts w:ascii="Arial" w:hAnsi="Arial" w:cs="Arial"/>
        </w:rPr>
        <w:t xml:space="preserve"> </w:t>
      </w:r>
      <w:r w:rsidR="0091751E" w:rsidRPr="00D974E3">
        <w:rPr>
          <w:rFonts w:ascii="Arial" w:hAnsi="Arial" w:cs="Arial"/>
        </w:rPr>
        <w:t xml:space="preserve">may reasonably request </w:t>
      </w:r>
      <w:proofErr w:type="gramStart"/>
      <w:r w:rsidR="0091751E" w:rsidRPr="00D974E3">
        <w:rPr>
          <w:rFonts w:ascii="Arial" w:hAnsi="Arial" w:cs="Arial"/>
        </w:rPr>
        <w:t>in order to</w:t>
      </w:r>
      <w:proofErr w:type="gramEnd"/>
      <w:r w:rsidR="0091751E" w:rsidRPr="00D974E3">
        <w:rPr>
          <w:rFonts w:ascii="Arial" w:hAnsi="Arial" w:cs="Arial"/>
        </w:rPr>
        <w:t xml:space="preserve"> resist such a ch</w:t>
      </w:r>
      <w:r w:rsidR="001D26D0" w:rsidRPr="00D974E3">
        <w:rPr>
          <w:rFonts w:ascii="Arial" w:hAnsi="Arial" w:cs="Arial"/>
        </w:rPr>
        <w:t>allenge or defend such a claim.</w:t>
      </w:r>
    </w:p>
    <w:p w:rsidR="009D2C5A" w:rsidRPr="00D974E3" w:rsidRDefault="003A3B28" w:rsidP="00B33723">
      <w:pPr>
        <w:spacing w:before="100" w:beforeAutospacing="1" w:after="100" w:afterAutospacing="1" w:line="240" w:lineRule="auto"/>
        <w:jc w:val="both"/>
        <w:rPr>
          <w:rFonts w:ascii="Arial" w:hAnsi="Arial" w:cs="Arial"/>
        </w:rPr>
      </w:pPr>
      <w:r w:rsidRPr="00D974E3">
        <w:rPr>
          <w:rFonts w:ascii="Arial" w:hAnsi="Arial" w:cs="Arial"/>
        </w:rPr>
        <w:t>E</w:t>
      </w:r>
      <w:r w:rsidR="009D2C5A" w:rsidRPr="00D974E3">
        <w:rPr>
          <w:rFonts w:ascii="Arial" w:hAnsi="Arial" w:cs="Arial"/>
        </w:rPr>
        <w:t>ach party understands and agrees t</w:t>
      </w:r>
      <w:r w:rsidRPr="00D974E3">
        <w:rPr>
          <w:rFonts w:ascii="Arial" w:hAnsi="Arial" w:cs="Arial"/>
        </w:rPr>
        <w:t xml:space="preserve">hat liability is denied by the </w:t>
      </w:r>
      <w:proofErr w:type="spellStart"/>
      <w:r w:rsidRPr="00D974E3">
        <w:rPr>
          <w:rFonts w:ascii="Arial" w:hAnsi="Arial" w:cs="Arial"/>
        </w:rPr>
        <w:t>R</w:t>
      </w:r>
      <w:r w:rsidR="009D2C5A" w:rsidRPr="00D974E3">
        <w:rPr>
          <w:rFonts w:ascii="Arial" w:hAnsi="Arial" w:cs="Arial"/>
        </w:rPr>
        <w:t>eleasees</w:t>
      </w:r>
      <w:proofErr w:type="spellEnd"/>
      <w:r w:rsidR="009D2C5A" w:rsidRPr="00D974E3">
        <w:rPr>
          <w:rFonts w:ascii="Arial" w:hAnsi="Arial" w:cs="Arial"/>
        </w:rPr>
        <w:t xml:space="preserve"> and that nothing in this document constitutes an admission of liability.  It is also understood and agreed the undersigned will not directly or indirectly participate in a voluntary manner in any form of publicity concerning the facts of this case and will </w:t>
      </w:r>
      <w:r w:rsidRPr="00D974E3">
        <w:rPr>
          <w:rFonts w:ascii="Arial" w:hAnsi="Arial" w:cs="Arial"/>
        </w:rPr>
        <w:t>not</w:t>
      </w:r>
      <w:r w:rsidR="00982E6D" w:rsidRPr="00D974E3">
        <w:rPr>
          <w:rFonts w:ascii="Arial" w:hAnsi="Arial" w:cs="Arial"/>
        </w:rPr>
        <w:t xml:space="preserve"> voluntarily participate</w:t>
      </w:r>
      <w:r w:rsidR="009D2C5A" w:rsidRPr="00D974E3">
        <w:rPr>
          <w:rFonts w:ascii="Arial" w:hAnsi="Arial" w:cs="Arial"/>
        </w:rPr>
        <w:t xml:space="preserve"> in any additional complaints of any kind, administrative or otherwise.</w:t>
      </w:r>
    </w:p>
    <w:p w:rsidR="009D2C5A" w:rsidRPr="00D974E3" w:rsidRDefault="009D2C5A" w:rsidP="00B33723">
      <w:pPr>
        <w:spacing w:before="100" w:beforeAutospacing="1" w:after="100" w:afterAutospacing="1" w:line="240" w:lineRule="auto"/>
        <w:jc w:val="both"/>
        <w:rPr>
          <w:rFonts w:ascii="Arial" w:hAnsi="Arial" w:cs="Arial"/>
        </w:rPr>
      </w:pPr>
      <w:r w:rsidRPr="00D974E3">
        <w:rPr>
          <w:rFonts w:ascii="Arial" w:hAnsi="Arial" w:cs="Arial"/>
        </w:rPr>
        <w:t xml:space="preserve">It is further understood and agreed that all rights under California </w:t>
      </w:r>
      <w:r w:rsidR="003A3B28" w:rsidRPr="00D974E3">
        <w:rPr>
          <w:rFonts w:ascii="Arial" w:hAnsi="Arial" w:cs="Arial"/>
        </w:rPr>
        <w:t xml:space="preserve">Civil Code </w:t>
      </w:r>
      <w:r w:rsidRPr="00D974E3">
        <w:rPr>
          <w:rFonts w:ascii="Arial" w:hAnsi="Arial" w:cs="Arial"/>
        </w:rPr>
        <w:t>section 1542 and any similar law of any state or territory of the United States are hereby expressly waived.  Said section reads as follows:</w:t>
      </w:r>
    </w:p>
    <w:p w:rsidR="009D2C5A" w:rsidRPr="00D974E3" w:rsidRDefault="0093363B" w:rsidP="00C46E9D">
      <w:pPr>
        <w:spacing w:after="0" w:line="240" w:lineRule="auto"/>
        <w:jc w:val="both"/>
        <w:rPr>
          <w:rFonts w:ascii="Arial" w:hAnsi="Arial" w:cs="Arial"/>
        </w:rPr>
      </w:pPr>
      <w:r w:rsidRPr="00D974E3">
        <w:rPr>
          <w:rFonts w:ascii="Arial" w:hAnsi="Arial" w:cs="Arial"/>
        </w:rPr>
        <w:tab/>
        <w:t xml:space="preserve">“1542. </w:t>
      </w:r>
      <w:r w:rsidR="009D2C5A" w:rsidRPr="00D974E3">
        <w:rPr>
          <w:rFonts w:ascii="Arial" w:hAnsi="Arial" w:cs="Arial"/>
        </w:rPr>
        <w:t>Certain claims not affected by general release.  A general release does</w:t>
      </w:r>
    </w:p>
    <w:p w:rsidR="009D2C5A" w:rsidRPr="00D974E3" w:rsidRDefault="009D2C5A" w:rsidP="00C46E9D">
      <w:pPr>
        <w:spacing w:after="0" w:line="240" w:lineRule="auto"/>
        <w:jc w:val="both"/>
        <w:rPr>
          <w:rFonts w:ascii="Arial" w:hAnsi="Arial" w:cs="Arial"/>
        </w:rPr>
      </w:pPr>
      <w:r w:rsidRPr="00D974E3">
        <w:rPr>
          <w:rFonts w:ascii="Arial" w:hAnsi="Arial" w:cs="Arial"/>
        </w:rPr>
        <w:tab/>
        <w:t>not extend to claims which the creditor does not know or suspect to exist in</w:t>
      </w:r>
    </w:p>
    <w:p w:rsidR="009D2C5A" w:rsidRPr="00D974E3" w:rsidRDefault="009D2C5A" w:rsidP="00C46E9D">
      <w:pPr>
        <w:spacing w:after="0" w:line="240" w:lineRule="auto"/>
        <w:jc w:val="both"/>
        <w:rPr>
          <w:rFonts w:ascii="Arial" w:hAnsi="Arial" w:cs="Arial"/>
        </w:rPr>
      </w:pPr>
      <w:r w:rsidRPr="00D974E3">
        <w:rPr>
          <w:rFonts w:ascii="Arial" w:hAnsi="Arial" w:cs="Arial"/>
        </w:rPr>
        <w:tab/>
        <w:t>his</w:t>
      </w:r>
      <w:r w:rsidR="00DA5144">
        <w:rPr>
          <w:rFonts w:ascii="Arial" w:hAnsi="Arial" w:cs="Arial"/>
        </w:rPr>
        <w:t xml:space="preserve"> or her</w:t>
      </w:r>
      <w:r w:rsidRPr="00D974E3">
        <w:rPr>
          <w:rFonts w:ascii="Arial" w:hAnsi="Arial" w:cs="Arial"/>
        </w:rPr>
        <w:t xml:space="preserve"> </w:t>
      </w:r>
      <w:r w:rsidR="0091751E" w:rsidRPr="00D974E3">
        <w:rPr>
          <w:rFonts w:ascii="Arial" w:hAnsi="Arial" w:cs="Arial"/>
        </w:rPr>
        <w:t>favor at</w:t>
      </w:r>
      <w:r w:rsidRPr="00D974E3">
        <w:rPr>
          <w:rFonts w:ascii="Arial" w:hAnsi="Arial" w:cs="Arial"/>
        </w:rPr>
        <w:t xml:space="preserve"> the time of executing the release, which if known by him </w:t>
      </w:r>
      <w:r w:rsidR="00DA5144">
        <w:rPr>
          <w:rFonts w:ascii="Arial" w:hAnsi="Arial" w:cs="Arial"/>
        </w:rPr>
        <w:t xml:space="preserve">or her, </w:t>
      </w:r>
      <w:r w:rsidRPr="00D974E3">
        <w:rPr>
          <w:rFonts w:ascii="Arial" w:hAnsi="Arial" w:cs="Arial"/>
        </w:rPr>
        <w:t xml:space="preserve">must </w:t>
      </w:r>
    </w:p>
    <w:p w:rsidR="009D2C5A" w:rsidRDefault="009D2C5A" w:rsidP="00C46E9D">
      <w:pPr>
        <w:spacing w:after="0" w:line="240" w:lineRule="auto"/>
        <w:jc w:val="both"/>
        <w:rPr>
          <w:rFonts w:ascii="Arial" w:hAnsi="Arial" w:cs="Arial"/>
        </w:rPr>
      </w:pPr>
      <w:r w:rsidRPr="00D974E3">
        <w:rPr>
          <w:rFonts w:ascii="Arial" w:hAnsi="Arial" w:cs="Arial"/>
        </w:rPr>
        <w:tab/>
        <w:t xml:space="preserve">have materially affected his </w:t>
      </w:r>
      <w:r w:rsidR="00DA5144">
        <w:rPr>
          <w:rFonts w:ascii="Arial" w:hAnsi="Arial" w:cs="Arial"/>
        </w:rPr>
        <w:t xml:space="preserve">or her </w:t>
      </w:r>
      <w:r w:rsidRPr="00D974E3">
        <w:rPr>
          <w:rFonts w:ascii="Arial" w:hAnsi="Arial" w:cs="Arial"/>
        </w:rPr>
        <w:t>settlement with the debtor.”</w:t>
      </w:r>
    </w:p>
    <w:p w:rsidR="00632E55" w:rsidRDefault="00632E55" w:rsidP="00C46E9D">
      <w:pPr>
        <w:spacing w:after="0" w:line="240" w:lineRule="auto"/>
        <w:jc w:val="both"/>
        <w:rPr>
          <w:rFonts w:ascii="Arial" w:hAnsi="Arial" w:cs="Arial"/>
        </w:rPr>
      </w:pPr>
    </w:p>
    <w:p w:rsidR="00632E55" w:rsidRDefault="00632E55" w:rsidP="00632E55">
      <w:pPr>
        <w:tabs>
          <w:tab w:val="left" w:pos="1260"/>
        </w:tabs>
        <w:jc w:val="both"/>
        <w:rPr>
          <w:rFonts w:ascii="Arial" w:hAnsi="Arial" w:cs="Arial"/>
        </w:rPr>
      </w:pPr>
      <w:r>
        <w:rPr>
          <w:rFonts w:ascii="Arial" w:hAnsi="Arial" w:cs="Arial"/>
        </w:rPr>
        <w:t>The parties agree each will bear their own attorneys’ fees and costs and will not seek an order awarding fees or costs pursuant to California Code of Civil Procedure Section 1032, or any other statute.</w:t>
      </w:r>
    </w:p>
    <w:p w:rsidR="009D2C5A" w:rsidRPr="00D974E3" w:rsidRDefault="0050241C" w:rsidP="00B33723">
      <w:pPr>
        <w:spacing w:before="100" w:beforeAutospacing="1" w:after="100" w:afterAutospacing="1" w:line="240" w:lineRule="auto"/>
        <w:jc w:val="both"/>
        <w:rPr>
          <w:rFonts w:ascii="Arial" w:hAnsi="Arial" w:cs="Arial"/>
        </w:rPr>
      </w:pPr>
      <w:sdt>
        <w:sdtPr>
          <w:rPr>
            <w:rFonts w:ascii="Arial" w:hAnsi="Arial" w:cs="Arial"/>
            <w:color w:val="000000"/>
          </w:rPr>
          <w:alias w:val="Releasor further declares../Releasors further declare.."/>
          <w:tag w:val="Releasor further declares../Releasors further declare.."/>
          <w:id w:val="-1558009482"/>
          <w:placeholder>
            <w:docPart w:val="09730F2EF49C4EB3984F80C9FBE2A077"/>
          </w:placeholder>
          <w:showingPlcHdr/>
          <w:dropDownList>
            <w:listItem w:value="Choose an item."/>
            <w:listItem w:displayText="Releasor further declares and represents" w:value="Releasor further declares and represents"/>
            <w:listItem w:displayText="Releasors further declare and represent" w:value="Releasors further declare and represent"/>
          </w:dropDownList>
        </w:sdtPr>
        <w:sdtEndPr/>
        <w:sdtContent>
          <w:r w:rsidR="00EB406F" w:rsidRPr="00930974">
            <w:rPr>
              <w:rStyle w:val="PlaceholderText"/>
              <w:rFonts w:ascii="Arial" w:hAnsi="Arial" w:cs="Arial"/>
              <w:color w:val="0000FF"/>
            </w:rPr>
            <w:t>Releasor further declares and represents/Releasors declare and further represent</w:t>
          </w:r>
        </w:sdtContent>
      </w:sdt>
      <w:r w:rsidR="009D2C5A" w:rsidRPr="00D974E3">
        <w:rPr>
          <w:rFonts w:ascii="Arial" w:hAnsi="Arial" w:cs="Arial"/>
        </w:rPr>
        <w:t xml:space="preserve"> that no promise, inducement or agreement not herein expressed has been made to the</w:t>
      </w:r>
      <w:r w:rsidR="00E86E03" w:rsidRPr="00D974E3">
        <w:rPr>
          <w:rFonts w:ascii="Arial" w:hAnsi="Arial" w:cs="Arial"/>
        </w:rPr>
        <w:t xml:space="preserve"> </w:t>
      </w:r>
      <w:sdt>
        <w:sdtPr>
          <w:rPr>
            <w:rFonts w:ascii="Arial" w:hAnsi="Arial" w:cs="Arial"/>
          </w:rPr>
          <w:alias w:val="Releasor/Releasors"/>
          <w:tag w:val="Releasor/Releasors"/>
          <w:id w:val="2111234480"/>
          <w:placeholder>
            <w:docPart w:val="13AD8F46FBBF4891AAEE0F4FC345A9E5"/>
          </w:placeholder>
          <w:showingPlcHdr/>
          <w:dataBinding w:xpath="/root[1]/Releasor[1]" w:storeItemID="{CA87D6C5-4AF0-415A-BAF3-8D62724452A7}"/>
          <w:dropDownList w:lastValue="">
            <w:listItem w:value="Choose an item."/>
            <w:listItem w:displayText="Releasor" w:value="Releasor"/>
            <w:listItem w:displayText="Releasors" w:value="Releasors"/>
          </w:dropDownList>
        </w:sdtPr>
        <w:sdtEndPr/>
        <w:sdtContent>
          <w:r w:rsidR="00EB406F" w:rsidRPr="00930974">
            <w:rPr>
              <w:rStyle w:val="PlaceholderText"/>
              <w:rFonts w:ascii="Arial" w:hAnsi="Arial" w:cs="Arial"/>
              <w:color w:val="0000FF"/>
            </w:rPr>
            <w:t>Releasor/Releasors</w:t>
          </w:r>
        </w:sdtContent>
      </w:sdt>
      <w:r w:rsidR="009D2C5A" w:rsidRPr="00D974E3">
        <w:rPr>
          <w:rFonts w:ascii="Arial" w:hAnsi="Arial" w:cs="Arial"/>
        </w:rPr>
        <w:t xml:space="preserve">, and that this Release contains the entire agreement between the parties, and that the terms of this Release are contractual and not a mere recital.  </w:t>
      </w:r>
      <w:sdt>
        <w:sdtPr>
          <w:rPr>
            <w:rFonts w:ascii="Arial" w:hAnsi="Arial" w:cs="Arial"/>
          </w:rPr>
          <w:alias w:val="Releasor understands/Releasors understand"/>
          <w:tag w:val="Releasor understands/Releasors understand"/>
          <w:id w:val="-1891110377"/>
          <w:placeholder>
            <w:docPart w:val="B97DDAD58B454520914C9DF9D0AA4DBA"/>
          </w:placeholder>
          <w:showingPlcHdr/>
          <w:dropDownList>
            <w:listItem w:value="Choose an item."/>
            <w:listItem w:displayText="Releasor understands" w:value="Releasor understands"/>
            <w:listItem w:displayText="Releasors understand" w:value="Releasors understand"/>
          </w:dropDownList>
        </w:sdtPr>
        <w:sdtEndPr/>
        <w:sdtContent>
          <w:r w:rsidR="00EB406F" w:rsidRPr="00930974">
            <w:rPr>
              <w:rStyle w:val="PlaceholderText"/>
              <w:rFonts w:ascii="Arial" w:hAnsi="Arial" w:cs="Arial"/>
              <w:color w:val="0000FF"/>
            </w:rPr>
            <w:t>Releasor understands/Releasors understand</w:t>
          </w:r>
        </w:sdtContent>
      </w:sdt>
      <w:r w:rsidR="0091751E" w:rsidRPr="00D974E3">
        <w:rPr>
          <w:rFonts w:ascii="Arial" w:hAnsi="Arial" w:cs="Arial"/>
        </w:rPr>
        <w:t xml:space="preserve"> that</w:t>
      </w:r>
      <w:r w:rsidR="00AA010C" w:rsidRPr="00D974E3">
        <w:rPr>
          <w:rFonts w:ascii="Arial" w:hAnsi="Arial" w:cs="Arial"/>
        </w:rPr>
        <w:t xml:space="preserve"> </w:t>
      </w:r>
      <w:sdt>
        <w:sdtPr>
          <w:rPr>
            <w:rFonts w:ascii="Arial" w:hAnsi="Arial" w:cs="Arial"/>
          </w:rPr>
          <w:alias w:val="Releasor has/Releasors have"/>
          <w:tag w:val="Releasor has/Releasors have"/>
          <w:id w:val="-1871911170"/>
          <w:placeholder>
            <w:docPart w:val="2CB5C894C3074AAA83A9E2AB469ADB9F"/>
          </w:placeholder>
          <w:showingPlcHdr/>
          <w:dataBinding w:xpath="/root[1]/Releasorhas[1]" w:storeItemID="{6F29A687-17EE-4AE5-9F63-6A662D9863DB}"/>
          <w:dropDownList w:lastValue="">
            <w:listItem w:value="Choose an item."/>
            <w:listItem w:displayText="Releasor has" w:value="Releasor has"/>
            <w:listItem w:displayText="Releasors have" w:value="Releasors have"/>
          </w:dropDownList>
        </w:sdtPr>
        <w:sdtEndPr/>
        <w:sdtContent>
          <w:r w:rsidR="00EB406F" w:rsidRPr="00930974">
            <w:rPr>
              <w:rStyle w:val="PlaceholderText"/>
              <w:rFonts w:ascii="Arial" w:hAnsi="Arial" w:cs="Arial"/>
              <w:color w:val="0000FF"/>
            </w:rPr>
            <w:t>Releasor has/Releasors have</w:t>
          </w:r>
        </w:sdtContent>
      </w:sdt>
      <w:r w:rsidR="0091751E" w:rsidRPr="00D974E3">
        <w:rPr>
          <w:rFonts w:ascii="Arial" w:hAnsi="Arial" w:cs="Arial"/>
        </w:rPr>
        <w:t xml:space="preserve"> the option of obtaining independent legal counsel to review this Release.</w:t>
      </w:r>
    </w:p>
    <w:p w:rsidR="00FC3447" w:rsidRPr="00D974E3" w:rsidRDefault="00FC3447" w:rsidP="00B33723">
      <w:pPr>
        <w:tabs>
          <w:tab w:val="left" w:pos="1260"/>
        </w:tabs>
        <w:spacing w:before="100" w:beforeAutospacing="1" w:after="100" w:afterAutospacing="1" w:line="240" w:lineRule="auto"/>
        <w:jc w:val="both"/>
        <w:rPr>
          <w:rFonts w:ascii="Arial" w:hAnsi="Arial" w:cs="Arial"/>
        </w:rPr>
      </w:pPr>
      <w:r w:rsidRPr="00D974E3">
        <w:rPr>
          <w:rFonts w:ascii="Arial" w:hAnsi="Arial" w:cs="Arial"/>
        </w:rPr>
        <w:t xml:space="preserve">In entering into this </w:t>
      </w:r>
      <w:r w:rsidR="00F4003F" w:rsidRPr="00D974E3">
        <w:rPr>
          <w:rFonts w:ascii="Arial" w:hAnsi="Arial" w:cs="Arial"/>
        </w:rPr>
        <w:t xml:space="preserve">Settlement Agreement, </w:t>
      </w:r>
      <w:sdt>
        <w:sdtPr>
          <w:rPr>
            <w:rFonts w:ascii="Arial" w:hAnsi="Arial" w:cs="Arial"/>
          </w:rPr>
          <w:alias w:val="Releasor represents/Releasors represent"/>
          <w:tag w:val="Releasor represents/Releasors represent"/>
          <w:id w:val="-615439860"/>
          <w:placeholder>
            <w:docPart w:val="5627918DAC044B968A237F8A8BC58966"/>
          </w:placeholder>
          <w:showingPlcHdr/>
          <w:dropDownList>
            <w:listItem w:value="Choose an item."/>
            <w:listItem w:displayText="Releasor represents" w:value="Releasor represents"/>
            <w:listItem w:displayText="Releasors represent" w:value="Releasors represent"/>
          </w:dropDownList>
        </w:sdtPr>
        <w:sdtEndPr/>
        <w:sdtContent>
          <w:r w:rsidR="00EB406F" w:rsidRPr="00930974">
            <w:rPr>
              <w:rStyle w:val="PlaceholderText"/>
              <w:rFonts w:ascii="Arial" w:hAnsi="Arial" w:cs="Arial"/>
              <w:color w:val="0000FF"/>
            </w:rPr>
            <w:t>Releasor represents/Releasors represent</w:t>
          </w:r>
        </w:sdtContent>
      </w:sdt>
      <w:r w:rsidR="00AA010C" w:rsidRPr="00D974E3">
        <w:rPr>
          <w:rFonts w:ascii="Arial" w:hAnsi="Arial" w:cs="Arial"/>
          <w:color w:val="000000"/>
        </w:rPr>
        <w:t xml:space="preserve"> </w:t>
      </w:r>
      <w:r w:rsidRPr="00D974E3">
        <w:rPr>
          <w:rFonts w:ascii="Arial" w:hAnsi="Arial" w:cs="Arial"/>
        </w:rPr>
        <w:t xml:space="preserve">that </w:t>
      </w:r>
      <w:sdt>
        <w:sdtPr>
          <w:rPr>
            <w:rFonts w:ascii="Arial" w:hAnsi="Arial" w:cs="Arial"/>
          </w:rPr>
          <w:alias w:val="Releasor has/Releasors have"/>
          <w:tag w:val="Releasor has/Releasors have"/>
          <w:id w:val="1000465520"/>
          <w:placeholder>
            <w:docPart w:val="E853220AFC734C3B848B9BD2383109E1"/>
          </w:placeholder>
          <w:showingPlcHdr/>
          <w:dataBinding w:xpath="/root[1]/Releasorhas[1]" w:storeItemID="{6F29A687-17EE-4AE5-9F63-6A662D9863DB}"/>
          <w:dropDownList w:lastValue="">
            <w:listItem w:value="Choose an item."/>
            <w:listItem w:displayText="Releasor has" w:value="Releasor has"/>
            <w:listItem w:displayText="Releasors have" w:value="Releasors have"/>
          </w:dropDownList>
        </w:sdtPr>
        <w:sdtEndPr/>
        <w:sdtContent>
          <w:r w:rsidR="00EB406F" w:rsidRPr="00930974">
            <w:rPr>
              <w:rStyle w:val="PlaceholderText"/>
              <w:rFonts w:ascii="Arial" w:hAnsi="Arial" w:cs="Arial"/>
              <w:color w:val="0000FF"/>
            </w:rPr>
            <w:t>Releasor has/Releasors have</w:t>
          </w:r>
        </w:sdtContent>
      </w:sdt>
      <w:r w:rsidR="001D26D0" w:rsidRPr="00D974E3">
        <w:rPr>
          <w:rFonts w:ascii="Arial" w:hAnsi="Arial" w:cs="Arial"/>
        </w:rPr>
        <w:t xml:space="preserve"> </w:t>
      </w:r>
      <w:r w:rsidRPr="00D974E3">
        <w:rPr>
          <w:rFonts w:ascii="Arial" w:hAnsi="Arial" w:cs="Arial"/>
        </w:rPr>
        <w:t>relied upon the advice of counsel, who is an attorney of</w:t>
      </w:r>
      <w:r w:rsidR="00AA010C" w:rsidRPr="00D974E3">
        <w:rPr>
          <w:rFonts w:ascii="Arial" w:hAnsi="Arial" w:cs="Arial"/>
        </w:rPr>
        <w:t xml:space="preserve"> </w:t>
      </w:r>
      <w:sdt>
        <w:sdtPr>
          <w:rPr>
            <w:rFonts w:ascii="Arial" w:hAnsi="Arial" w:cs="Arial"/>
          </w:rPr>
          <w:alias w:val="Releasor's/Releasors'"/>
          <w:tag w:val="Releasor's/Releasors'"/>
          <w:id w:val="-1764520162"/>
          <w:placeholder>
            <w:docPart w:val="2FBAB0BBC57D48C9AD6BE4BCF36F7D36"/>
          </w:placeholder>
          <w:showingPlcHdr/>
          <w:dataBinding w:xpath="/root[1]/Releasorpossessive[1]" w:storeItemID="{CA87D6C5-4AF0-415A-BAF3-8D62724452A7}"/>
          <w:dropDownList w:lastValue="">
            <w:listItem w:value="Choose an item."/>
            <w:listItem w:displayText="Releasor's" w:value="Releasor's"/>
            <w:listItem w:displayText="Releasors'" w:value="Releasors'"/>
          </w:dropDownList>
        </w:sdtPr>
        <w:sdtEndPr/>
        <w:sdtContent>
          <w:r w:rsidR="00EB406F" w:rsidRPr="00930974">
            <w:rPr>
              <w:rStyle w:val="PlaceholderText"/>
              <w:rFonts w:ascii="Arial" w:hAnsi="Arial" w:cs="Arial"/>
              <w:color w:val="0000FF"/>
            </w:rPr>
            <w:t>Releasor’s/Releasors’</w:t>
          </w:r>
        </w:sdtContent>
      </w:sdt>
      <w:r w:rsidRPr="00D974E3">
        <w:rPr>
          <w:rFonts w:ascii="Arial" w:hAnsi="Arial" w:cs="Arial"/>
        </w:rPr>
        <w:t xml:space="preserve"> own choice, and that the terms of this Settlement Agreement have been completely read and explained by such attorney and that these terms are fully understood </w:t>
      </w:r>
      <w:r w:rsidR="00F4003F" w:rsidRPr="00D974E3">
        <w:rPr>
          <w:rFonts w:ascii="Arial" w:hAnsi="Arial" w:cs="Arial"/>
        </w:rPr>
        <w:t>and voluntarily accepted by</w:t>
      </w:r>
      <w:r w:rsidR="00AA010C" w:rsidRPr="00D974E3">
        <w:rPr>
          <w:rFonts w:ascii="Arial" w:hAnsi="Arial" w:cs="Arial"/>
        </w:rPr>
        <w:t xml:space="preserve"> </w:t>
      </w:r>
      <w:sdt>
        <w:sdtPr>
          <w:rPr>
            <w:rFonts w:ascii="Arial" w:hAnsi="Arial" w:cs="Arial"/>
          </w:rPr>
          <w:alias w:val="Releasor/Releasors"/>
          <w:tag w:val="Releasor/Releasors"/>
          <w:id w:val="-13390956"/>
          <w:placeholder>
            <w:docPart w:val="6E37EEE9FAD94C3A82AFF1FC12EAE18E"/>
          </w:placeholder>
          <w:showingPlcHdr/>
          <w:dataBinding w:xpath="/root[1]/Releasor[1]" w:storeItemID="{CA87D6C5-4AF0-415A-BAF3-8D62724452A7}"/>
          <w:dropDownList w:lastValue="">
            <w:listItem w:value="Choose an item."/>
            <w:listItem w:displayText="Releasor" w:value="Releasor"/>
            <w:listItem w:displayText="Releasors" w:value="Releasors"/>
          </w:dropDownList>
        </w:sdtPr>
        <w:sdtEndPr/>
        <w:sdtContent>
          <w:r w:rsidR="00EB406F" w:rsidRPr="00930974">
            <w:rPr>
              <w:rStyle w:val="PlaceholderText"/>
              <w:rFonts w:ascii="Arial" w:hAnsi="Arial" w:cs="Arial"/>
              <w:color w:val="0000FF"/>
            </w:rPr>
            <w:t>Releasor/Releasors</w:t>
          </w:r>
        </w:sdtContent>
      </w:sdt>
      <w:r w:rsidRPr="00D974E3">
        <w:rPr>
          <w:rFonts w:ascii="Arial" w:hAnsi="Arial" w:cs="Arial"/>
        </w:rPr>
        <w:t>.</w:t>
      </w:r>
    </w:p>
    <w:bookmarkStart w:id="2" w:name="Dropdown5"/>
    <w:p w:rsidR="00FC3447" w:rsidRPr="00D974E3" w:rsidRDefault="0050241C" w:rsidP="00B33723">
      <w:pPr>
        <w:tabs>
          <w:tab w:val="left" w:pos="1260"/>
        </w:tabs>
        <w:spacing w:before="100" w:beforeAutospacing="1" w:after="100" w:afterAutospacing="1" w:line="240" w:lineRule="auto"/>
        <w:jc w:val="both"/>
        <w:rPr>
          <w:rFonts w:ascii="Arial" w:hAnsi="Arial" w:cs="Arial"/>
        </w:rPr>
      </w:pPr>
      <w:sdt>
        <w:sdtPr>
          <w:rPr>
            <w:rFonts w:ascii="Arial" w:hAnsi="Arial" w:cs="Arial"/>
          </w:rPr>
          <w:alias w:val="Releasor acknowledges/Releasors acknowledge"/>
          <w:tag w:val="Releasor acknowledges/Releasors acknowledge"/>
          <w:id w:val="-1913227497"/>
          <w:placeholder>
            <w:docPart w:val="231B2D464C424704900F8F4107AF100C"/>
          </w:placeholder>
          <w:showingPlcHdr/>
          <w:dataBinding w:xpath="/root[1]/Releasoracknowledge[1]" w:storeItemID="{CA87D6C5-4AF0-415A-BAF3-8D62724452A7}"/>
          <w:dropDownList w:lastValue="">
            <w:listItem w:value="Choose an item."/>
            <w:listItem w:displayText="Releasor acknowledges" w:value="Releasor acknowledges"/>
            <w:listItem w:displayText="Releasors acknowledge" w:value="Releasors acknowledge"/>
          </w:dropDownList>
        </w:sdtPr>
        <w:sdtEndPr/>
        <w:sdtContent>
          <w:r w:rsidR="00EB406F" w:rsidRPr="00930974">
            <w:rPr>
              <w:rStyle w:val="PlaceholderText"/>
              <w:rFonts w:ascii="Arial" w:hAnsi="Arial" w:cs="Arial"/>
              <w:color w:val="0000FF"/>
            </w:rPr>
            <w:t>Releasor acknowledges/Releasors acknowledge</w:t>
          </w:r>
        </w:sdtContent>
      </w:sdt>
      <w:bookmarkEnd w:id="2"/>
      <w:r w:rsidR="00FC3447" w:rsidRPr="00D974E3">
        <w:rPr>
          <w:rFonts w:ascii="Arial" w:hAnsi="Arial" w:cs="Arial"/>
        </w:rPr>
        <w:t xml:space="preserve"> that </w:t>
      </w:r>
      <w:sdt>
        <w:sdtPr>
          <w:rPr>
            <w:rFonts w:ascii="Arial" w:hAnsi="Arial" w:cs="Arial"/>
          </w:rPr>
          <w:alias w:val="Releasor has read../Releasors have read..."/>
          <w:tag w:val="Releasor has read../Releasors have read..."/>
          <w:id w:val="-1573736522"/>
          <w:placeholder>
            <w:docPart w:val="CA7F639DB7C3451BAF07BB6B7FE5A3A2"/>
          </w:placeholder>
          <w:showingPlcHdr/>
          <w:dropDownList>
            <w:listItem w:value="Choose an item."/>
            <w:listItem w:displayText="Releasor has read and understands" w:value="Releasor has read and understands"/>
            <w:listItem w:displayText="Releasors have read and understand" w:value="Releasors have read and understand"/>
          </w:dropDownList>
        </w:sdtPr>
        <w:sdtEndPr/>
        <w:sdtContent>
          <w:r w:rsidR="00EB406F" w:rsidRPr="00930974">
            <w:rPr>
              <w:rStyle w:val="PlaceholderText"/>
              <w:rFonts w:ascii="Arial" w:hAnsi="Arial" w:cs="Arial"/>
              <w:color w:val="0000FF"/>
            </w:rPr>
            <w:t>Releasor has read and understands/Releasors have read and understand</w:t>
          </w:r>
        </w:sdtContent>
      </w:sdt>
      <w:r w:rsidR="00FC3447" w:rsidRPr="00D974E3">
        <w:rPr>
          <w:rFonts w:ascii="Arial" w:hAnsi="Arial" w:cs="Arial"/>
        </w:rPr>
        <w:t xml:space="preserve"> </w:t>
      </w:r>
      <w:proofErr w:type="gramStart"/>
      <w:r w:rsidR="00FC3447" w:rsidRPr="00D974E3">
        <w:rPr>
          <w:rFonts w:ascii="Arial" w:hAnsi="Arial" w:cs="Arial"/>
        </w:rPr>
        <w:t>each and every</w:t>
      </w:r>
      <w:proofErr w:type="gramEnd"/>
      <w:r w:rsidR="00FC3447" w:rsidRPr="00D974E3">
        <w:rPr>
          <w:rFonts w:ascii="Arial" w:hAnsi="Arial" w:cs="Arial"/>
        </w:rPr>
        <w:t xml:space="preserve"> provision of this release and by placing</w:t>
      </w:r>
      <w:r w:rsidR="00A419AF" w:rsidRPr="00D974E3">
        <w:rPr>
          <w:rFonts w:ascii="Arial" w:hAnsi="Arial" w:cs="Arial"/>
        </w:rPr>
        <w:t xml:space="preserve"> </w:t>
      </w:r>
      <w:sdt>
        <w:sdtPr>
          <w:rPr>
            <w:rFonts w:ascii="Arial" w:hAnsi="Arial" w:cs="Arial"/>
          </w:rPr>
          <w:alias w:val="Releasor's/Releasors'"/>
          <w:tag w:val="Releasor's/Releasors'"/>
          <w:id w:val="151254265"/>
          <w:placeholder>
            <w:docPart w:val="D0C2D98159F84DE98CDAED5F3F77FC56"/>
          </w:placeholder>
          <w:showingPlcHdr/>
          <w:dataBinding w:xpath="/root[1]/Releasorpossessive[1]" w:storeItemID="{CA87D6C5-4AF0-415A-BAF3-8D62724452A7}"/>
          <w:dropDownList w:lastValue="">
            <w:listItem w:value="Choose an item."/>
            <w:listItem w:displayText="Releasor's" w:value="Releasor's"/>
            <w:listItem w:displayText="Releasors'" w:value="Releasors'"/>
          </w:dropDownList>
        </w:sdtPr>
        <w:sdtEndPr/>
        <w:sdtContent>
          <w:r w:rsidR="00EB406F" w:rsidRPr="00930974">
            <w:rPr>
              <w:rStyle w:val="PlaceholderText"/>
              <w:rFonts w:ascii="Arial" w:hAnsi="Arial" w:cs="Arial"/>
              <w:color w:val="0000FF"/>
            </w:rPr>
            <w:t>Releasor’/Releasors’</w:t>
          </w:r>
        </w:sdtContent>
      </w:sdt>
      <w:r w:rsidR="00FC3447" w:rsidRPr="00D974E3">
        <w:rPr>
          <w:rFonts w:ascii="Arial" w:hAnsi="Arial" w:cs="Arial"/>
        </w:rPr>
        <w:t xml:space="preserve"> signature at the end of this agreement represent</w:t>
      </w:r>
      <w:r w:rsidR="00EA177F" w:rsidRPr="00D974E3">
        <w:rPr>
          <w:rFonts w:ascii="Arial" w:hAnsi="Arial" w:cs="Arial"/>
        </w:rPr>
        <w:t>s</w:t>
      </w:r>
      <w:r w:rsidR="00FC3447" w:rsidRPr="00D974E3">
        <w:rPr>
          <w:rFonts w:ascii="Arial" w:hAnsi="Arial" w:cs="Arial"/>
        </w:rPr>
        <w:t xml:space="preserve"> that</w:t>
      </w:r>
      <w:r w:rsidR="00AA010C" w:rsidRPr="00D974E3">
        <w:rPr>
          <w:rFonts w:ascii="Arial" w:hAnsi="Arial" w:cs="Arial"/>
        </w:rPr>
        <w:t xml:space="preserve"> </w:t>
      </w:r>
      <w:sdt>
        <w:sdtPr>
          <w:rPr>
            <w:rFonts w:ascii="Arial" w:hAnsi="Arial" w:cs="Arial"/>
          </w:rPr>
          <w:alias w:val="Releasor has/Releasors have"/>
          <w:tag w:val="Releasor has/Releasors have"/>
          <w:id w:val="303436871"/>
          <w:placeholder>
            <w:docPart w:val="B7F9A091690D488B8E5EB84ABFC8E22D"/>
          </w:placeholder>
          <w:showingPlcHdr/>
          <w:dataBinding w:xpath="/root[1]/Releasorhas[1]" w:storeItemID="{6F29A687-17EE-4AE5-9F63-6A662D9863DB}"/>
          <w:dropDownList w:lastValue="">
            <w:listItem w:value="Choose an item."/>
            <w:listItem w:displayText="Releasor has" w:value="Releasor has"/>
            <w:listItem w:displayText="Releasors have" w:value="Releasors have"/>
          </w:dropDownList>
        </w:sdtPr>
        <w:sdtEndPr/>
        <w:sdtContent>
          <w:r w:rsidR="00EB406F" w:rsidRPr="00930974">
            <w:rPr>
              <w:rStyle w:val="PlaceholderText"/>
              <w:rFonts w:ascii="Arial" w:hAnsi="Arial" w:cs="Arial"/>
              <w:color w:val="0000FF"/>
            </w:rPr>
            <w:t>Releasor has/Releasors have</w:t>
          </w:r>
        </w:sdtContent>
      </w:sdt>
      <w:bookmarkStart w:id="3" w:name="Dropdown33"/>
      <w:r w:rsidR="00A419AF" w:rsidRPr="00D974E3">
        <w:rPr>
          <w:rFonts w:ascii="Arial" w:hAnsi="Arial" w:cs="Arial"/>
          <w:color w:val="000000"/>
        </w:rPr>
        <w:t xml:space="preserve"> </w:t>
      </w:r>
      <w:bookmarkEnd w:id="3"/>
      <w:r w:rsidR="00FC3447" w:rsidRPr="00D974E3">
        <w:rPr>
          <w:rFonts w:ascii="Arial" w:hAnsi="Arial" w:cs="Arial"/>
        </w:rPr>
        <w:t xml:space="preserve">voluntarily assumed the obligations contained herein and intentionally </w:t>
      </w:r>
      <w:sdt>
        <w:sdtPr>
          <w:rPr>
            <w:rFonts w:ascii="Arial" w:hAnsi="Arial" w:cs="Arial"/>
          </w:rPr>
          <w:alias w:val="waives/waive"/>
          <w:tag w:val="waives/waive"/>
          <w:id w:val="-1958097461"/>
          <w:placeholder>
            <w:docPart w:val="EFA5B1E00C404DCFB79771769E892FEA"/>
          </w:placeholder>
          <w:showingPlcHdr/>
          <w:dropDownList>
            <w:listItem w:value="Choose an item."/>
            <w:listItem w:displayText="waives" w:value="waives"/>
            <w:listItem w:displayText="waive" w:value="waive"/>
          </w:dropDownList>
        </w:sdtPr>
        <w:sdtEndPr/>
        <w:sdtContent>
          <w:r w:rsidR="00EB406F" w:rsidRPr="00930974">
            <w:rPr>
              <w:rStyle w:val="PlaceholderText"/>
              <w:rFonts w:ascii="Arial" w:hAnsi="Arial" w:cs="Arial"/>
              <w:color w:val="0000FF"/>
            </w:rPr>
            <w:t>waives/waive</w:t>
          </w:r>
        </w:sdtContent>
      </w:sdt>
      <w:r w:rsidR="001D26D0" w:rsidRPr="00D974E3">
        <w:rPr>
          <w:rFonts w:ascii="Arial" w:hAnsi="Arial" w:cs="Arial"/>
        </w:rPr>
        <w:t xml:space="preserve"> </w:t>
      </w:r>
      <w:r w:rsidR="00FC3447" w:rsidRPr="00D974E3">
        <w:rPr>
          <w:rFonts w:ascii="Arial" w:hAnsi="Arial" w:cs="Arial"/>
        </w:rPr>
        <w:t>the rights stated herein, of</w:t>
      </w:r>
      <w:r w:rsidR="00AA010C" w:rsidRPr="00D974E3">
        <w:rPr>
          <w:rFonts w:ascii="Arial" w:hAnsi="Arial" w:cs="Arial"/>
        </w:rPr>
        <w:t xml:space="preserve"> </w:t>
      </w:r>
      <w:sdt>
        <w:sdtPr>
          <w:rPr>
            <w:rFonts w:ascii="Arial" w:hAnsi="Arial" w:cs="Arial"/>
          </w:rPr>
          <w:alias w:val="Releasor's/Releasors'"/>
          <w:tag w:val="Releasor's/Releasors'"/>
          <w:id w:val="-1770384054"/>
          <w:placeholder>
            <w:docPart w:val="7F56E7FC32A940A3AC8831BF7F149F7D"/>
          </w:placeholder>
          <w:showingPlcHdr/>
          <w:dataBinding w:xpath="/root[1]/Releasorpossessive[1]" w:storeItemID="{CA87D6C5-4AF0-415A-BAF3-8D62724452A7}"/>
          <w:dropDownList w:lastValue="">
            <w:listItem w:value="Choose an item."/>
            <w:listItem w:displayText="Releasor's" w:value="Releasor's"/>
            <w:listItem w:displayText="Releasors'" w:value="Releasors'"/>
          </w:dropDownList>
        </w:sdtPr>
        <w:sdtEndPr/>
        <w:sdtContent>
          <w:r w:rsidR="00EB406F" w:rsidRPr="00930974">
            <w:rPr>
              <w:rStyle w:val="PlaceholderText"/>
              <w:rFonts w:ascii="Arial" w:hAnsi="Arial" w:cs="Arial"/>
              <w:color w:val="0000FF"/>
            </w:rPr>
            <w:t>Releasor’s/Releasors’</w:t>
          </w:r>
        </w:sdtContent>
      </w:sdt>
      <w:bookmarkStart w:id="4" w:name="Dropdown36"/>
      <w:r w:rsidR="00A419AF" w:rsidRPr="00D974E3">
        <w:rPr>
          <w:rFonts w:ascii="Arial" w:hAnsi="Arial" w:cs="Arial"/>
          <w:color w:val="000000"/>
        </w:rPr>
        <w:t xml:space="preserve"> </w:t>
      </w:r>
      <w:bookmarkEnd w:id="4"/>
      <w:r w:rsidR="00FC3447" w:rsidRPr="00D974E3">
        <w:rPr>
          <w:rFonts w:ascii="Arial" w:hAnsi="Arial" w:cs="Arial"/>
        </w:rPr>
        <w:t>own free act.</w:t>
      </w:r>
    </w:p>
    <w:p w:rsidR="00FC3447" w:rsidRPr="00D974E3" w:rsidRDefault="00FC3447" w:rsidP="00B33723">
      <w:pPr>
        <w:spacing w:before="100" w:beforeAutospacing="1" w:after="100" w:afterAutospacing="1" w:line="240" w:lineRule="auto"/>
        <w:jc w:val="both"/>
        <w:rPr>
          <w:rFonts w:ascii="Arial" w:hAnsi="Arial" w:cs="Arial"/>
        </w:rPr>
      </w:pPr>
      <w:r w:rsidRPr="00D974E3">
        <w:rPr>
          <w:rFonts w:ascii="Arial" w:hAnsi="Arial" w:cs="Arial"/>
          <w:bCs/>
        </w:rPr>
        <w:t>IN WITNESS WHEREOF</w:t>
      </w:r>
      <w:r w:rsidRPr="00D974E3">
        <w:rPr>
          <w:rFonts w:ascii="Arial" w:hAnsi="Arial" w:cs="Arial"/>
        </w:rPr>
        <w:t>, the undersigned parties have executed this Release Agreement as of the date indicated.  Execution and exchange of copies of the aforesaid Agreement shall be deemed sufficient execution thereof.</w:t>
      </w:r>
    </w:p>
    <w:p w:rsidR="00E94D49" w:rsidRPr="00D974E3" w:rsidRDefault="00E94D49" w:rsidP="001C7420">
      <w:pPr>
        <w:tabs>
          <w:tab w:val="left" w:pos="540"/>
        </w:tabs>
        <w:spacing w:before="100" w:beforeAutospacing="1" w:after="0" w:line="240" w:lineRule="auto"/>
        <w:jc w:val="both"/>
        <w:rPr>
          <w:rFonts w:ascii="Arial" w:hAnsi="Arial" w:cs="Arial"/>
        </w:rPr>
      </w:pPr>
      <w:r w:rsidRPr="00D974E3">
        <w:rPr>
          <w:rFonts w:ascii="Arial" w:hAnsi="Arial" w:cs="Arial"/>
        </w:rPr>
        <w:t>Date</w:t>
      </w:r>
      <w:r w:rsidR="00FC3447" w:rsidRPr="00D974E3">
        <w:rPr>
          <w:rFonts w:ascii="Arial" w:hAnsi="Arial" w:cs="Arial"/>
        </w:rPr>
        <w:t>:</w:t>
      </w:r>
      <w:r w:rsidRPr="00D974E3">
        <w:rPr>
          <w:rFonts w:ascii="Arial" w:hAnsi="Arial" w:cs="Arial"/>
        </w:rPr>
        <w:t xml:space="preserve"> </w:t>
      </w:r>
      <w:r w:rsidR="00FC3447" w:rsidRPr="00D974E3">
        <w:rPr>
          <w:rFonts w:ascii="Arial" w:hAnsi="Arial" w:cs="Arial"/>
        </w:rPr>
        <w:t>______</w:t>
      </w:r>
      <w:r w:rsidR="00E76511" w:rsidRPr="00D974E3">
        <w:rPr>
          <w:rFonts w:ascii="Arial" w:hAnsi="Arial" w:cs="Arial"/>
        </w:rPr>
        <w:t>___________________</w:t>
      </w:r>
      <w:r w:rsidR="00E76511" w:rsidRPr="00D974E3">
        <w:rPr>
          <w:rFonts w:ascii="Arial" w:hAnsi="Arial" w:cs="Arial"/>
        </w:rPr>
        <w:tab/>
        <w:t>_______________________________________</w:t>
      </w:r>
    </w:p>
    <w:p w:rsidR="00E76511" w:rsidRPr="00D974E3" w:rsidRDefault="00E76511" w:rsidP="000432C5">
      <w:pPr>
        <w:spacing w:before="60" w:after="0" w:line="240" w:lineRule="auto"/>
        <w:jc w:val="both"/>
        <w:rPr>
          <w:rFonts w:ascii="Arial" w:hAnsi="Arial" w:cs="Arial"/>
          <w:b/>
        </w:rPr>
      </w:pPr>
      <w:r w:rsidRPr="00D974E3">
        <w:rPr>
          <w:rFonts w:ascii="Arial" w:hAnsi="Arial" w:cs="Arial"/>
        </w:rPr>
        <w:tab/>
      </w:r>
      <w:r w:rsidRPr="00D974E3">
        <w:rPr>
          <w:rFonts w:ascii="Arial" w:hAnsi="Arial" w:cs="Arial"/>
        </w:rPr>
        <w:tab/>
      </w:r>
      <w:r w:rsidRPr="00D974E3">
        <w:rPr>
          <w:rFonts w:ascii="Arial" w:hAnsi="Arial" w:cs="Arial"/>
        </w:rPr>
        <w:tab/>
      </w:r>
      <w:r w:rsidRPr="00D974E3">
        <w:rPr>
          <w:rFonts w:ascii="Arial" w:hAnsi="Arial" w:cs="Arial"/>
        </w:rPr>
        <w:tab/>
      </w:r>
      <w:r w:rsidRPr="00D974E3">
        <w:rPr>
          <w:rFonts w:ascii="Arial" w:hAnsi="Arial" w:cs="Arial"/>
        </w:rPr>
        <w:tab/>
      </w:r>
      <w:r w:rsidRPr="00D974E3">
        <w:rPr>
          <w:rFonts w:ascii="Arial" w:hAnsi="Arial" w:cs="Arial"/>
        </w:rPr>
        <w:tab/>
      </w:r>
      <w:sdt>
        <w:sdtPr>
          <w:rPr>
            <w:rFonts w:ascii="Arial" w:hAnsi="Arial" w:cs="Arial"/>
          </w:rPr>
          <w:alias w:val="Releasor/Releasors"/>
          <w:tag w:val="Releasor/Releasors"/>
          <w:id w:val="-764693576"/>
          <w:placeholder>
            <w:docPart w:val="2DD0C7EFCB0B4771BE9A14F73E4699D6"/>
          </w:placeholder>
          <w:showingPlcHdr/>
          <w:dataBinding w:xpath="/root[1]/Releasor[1]" w:storeItemID="{CA87D6C5-4AF0-415A-BAF3-8D62724452A7}"/>
          <w:dropDownList w:lastValue="">
            <w:listItem w:value="Choose an item."/>
            <w:listItem w:displayText="Releasor" w:value="Releasor"/>
            <w:listItem w:displayText="Releasors" w:value="Releasors"/>
          </w:dropDownList>
        </w:sdtPr>
        <w:sdtEndPr/>
        <w:sdtContent>
          <w:r w:rsidR="00EB406F" w:rsidRPr="00930974">
            <w:rPr>
              <w:rStyle w:val="PlaceholderText"/>
              <w:rFonts w:ascii="Arial" w:hAnsi="Arial" w:cs="Arial"/>
              <w:color w:val="0000FF"/>
            </w:rPr>
            <w:t>Releasor/Releasors</w:t>
          </w:r>
        </w:sdtContent>
      </w:sdt>
    </w:p>
    <w:p w:rsidR="00E76511" w:rsidRPr="00D974E3" w:rsidRDefault="00E76511" w:rsidP="00E76511">
      <w:pPr>
        <w:spacing w:before="100" w:beforeAutospacing="1" w:after="0" w:line="240" w:lineRule="auto"/>
        <w:jc w:val="both"/>
        <w:rPr>
          <w:rFonts w:ascii="Arial" w:hAnsi="Arial" w:cs="Arial"/>
        </w:rPr>
      </w:pPr>
    </w:p>
    <w:p w:rsidR="00FC3447" w:rsidRPr="00D974E3" w:rsidRDefault="00FC3447" w:rsidP="00B33723">
      <w:pPr>
        <w:spacing w:before="100" w:beforeAutospacing="1" w:after="100" w:afterAutospacing="1" w:line="240" w:lineRule="auto"/>
        <w:jc w:val="both"/>
        <w:rPr>
          <w:rFonts w:ascii="Arial" w:hAnsi="Arial" w:cs="Arial"/>
        </w:rPr>
      </w:pPr>
    </w:p>
    <w:p w:rsidR="00FC3447" w:rsidRPr="00D974E3" w:rsidRDefault="0050241C" w:rsidP="00B33723">
      <w:pPr>
        <w:spacing w:before="100" w:beforeAutospacing="1" w:after="100" w:afterAutospacing="1" w:line="240" w:lineRule="auto"/>
        <w:jc w:val="both"/>
        <w:rPr>
          <w:rFonts w:ascii="Arial" w:hAnsi="Arial" w:cs="Arial"/>
          <w:b/>
        </w:rPr>
      </w:pPr>
      <w:sdt>
        <w:sdtPr>
          <w:rPr>
            <w:rFonts w:ascii="Arial" w:hAnsi="Arial" w:cs="Arial"/>
            <w:b/>
          </w:rPr>
          <w:alias w:val="Releasor's(s') Attorney of Record"/>
          <w:tag w:val="Releasor's(s') Attorney of Record"/>
          <w:id w:val="-124323398"/>
          <w:placeholder>
            <w:docPart w:val="E39B08F5F84A4D5495363761D579BDF3"/>
          </w:placeholder>
          <w:showingPlcHdr/>
          <w:dataBinding w:xpath="/root[1]/AttyofRecord[1]" w:storeItemID="{CA87D6C5-4AF0-415A-BAF3-8D62724452A7}"/>
          <w:text/>
        </w:sdtPr>
        <w:sdtEndPr/>
        <w:sdtContent>
          <w:r w:rsidR="00AD0E6C" w:rsidRPr="00930974">
            <w:rPr>
              <w:rStyle w:val="PlaceholderText"/>
              <w:rFonts w:ascii="Arial" w:hAnsi="Arial" w:cs="Arial"/>
              <w:b/>
              <w:color w:val="0000FF"/>
            </w:rPr>
            <w:t>[RELEASOR’S(S’) ATTORNEY OF RECORD]</w:t>
          </w:r>
        </w:sdtContent>
      </w:sdt>
      <w:r w:rsidR="00AD0E6C" w:rsidRPr="00AD0E6C">
        <w:rPr>
          <w:rFonts w:ascii="Arial" w:hAnsi="Arial" w:cs="Arial"/>
          <w:b/>
        </w:rPr>
        <w:t xml:space="preserve"> HAS</w:t>
      </w:r>
      <w:r w:rsidR="00AD0E6C" w:rsidRPr="00D974E3">
        <w:rPr>
          <w:rFonts w:ascii="Arial" w:hAnsi="Arial" w:cs="Arial"/>
          <w:b/>
        </w:rPr>
        <w:t xml:space="preserve"> </w:t>
      </w:r>
      <w:r w:rsidR="00FC3447" w:rsidRPr="00D974E3">
        <w:rPr>
          <w:rFonts w:ascii="Arial" w:hAnsi="Arial" w:cs="Arial"/>
          <w:b/>
        </w:rPr>
        <w:t>READ THE FOREGOING RELEASE AND FULLY UNDERSTAND</w:t>
      </w:r>
      <w:r w:rsidR="0093363B" w:rsidRPr="00D974E3">
        <w:rPr>
          <w:rFonts w:ascii="Arial" w:hAnsi="Arial" w:cs="Arial"/>
          <w:b/>
        </w:rPr>
        <w:t>S</w:t>
      </w:r>
      <w:r w:rsidR="00FC3447" w:rsidRPr="00D974E3">
        <w:rPr>
          <w:rFonts w:ascii="Arial" w:hAnsi="Arial" w:cs="Arial"/>
          <w:b/>
        </w:rPr>
        <w:t xml:space="preserve"> AND ACCEPT</w:t>
      </w:r>
      <w:r w:rsidR="0093363B" w:rsidRPr="00D974E3">
        <w:rPr>
          <w:rFonts w:ascii="Arial" w:hAnsi="Arial" w:cs="Arial"/>
          <w:b/>
        </w:rPr>
        <w:t>S</w:t>
      </w:r>
      <w:r w:rsidR="00FC3447" w:rsidRPr="00D974E3">
        <w:rPr>
          <w:rFonts w:ascii="Arial" w:hAnsi="Arial" w:cs="Arial"/>
          <w:b/>
        </w:rPr>
        <w:t xml:space="preserve"> IT, AND AGREE</w:t>
      </w:r>
      <w:r w:rsidR="0093363B" w:rsidRPr="00D974E3">
        <w:rPr>
          <w:rFonts w:ascii="Arial" w:hAnsi="Arial" w:cs="Arial"/>
          <w:b/>
        </w:rPr>
        <w:t>S</w:t>
      </w:r>
      <w:r w:rsidR="00FC3447" w:rsidRPr="00D974E3">
        <w:rPr>
          <w:rFonts w:ascii="Arial" w:hAnsi="Arial" w:cs="Arial"/>
          <w:b/>
        </w:rPr>
        <w:t xml:space="preserve"> TO BE BOUND BY ITS T</w:t>
      </w:r>
      <w:r w:rsidR="00BD74DC" w:rsidRPr="00D974E3">
        <w:rPr>
          <w:rFonts w:ascii="Arial" w:hAnsi="Arial" w:cs="Arial"/>
          <w:b/>
        </w:rPr>
        <w:t>ERMS, INCLUDING SPECIFICALLY ALL PROVISION</w:t>
      </w:r>
      <w:r w:rsidR="00D62179" w:rsidRPr="00D974E3">
        <w:rPr>
          <w:rFonts w:ascii="Arial" w:hAnsi="Arial" w:cs="Arial"/>
          <w:b/>
        </w:rPr>
        <w:t>S</w:t>
      </w:r>
      <w:r w:rsidR="00BD74DC" w:rsidRPr="00D974E3">
        <w:rPr>
          <w:rFonts w:ascii="Arial" w:hAnsi="Arial" w:cs="Arial"/>
          <w:b/>
        </w:rPr>
        <w:t xml:space="preserve"> RELATED TO COMPLIANCE AND COOPERATION WITH CMS AND DHCS.</w:t>
      </w:r>
    </w:p>
    <w:p w:rsidR="00FC3447" w:rsidRPr="00D974E3" w:rsidRDefault="00FC3447" w:rsidP="00B33723">
      <w:pPr>
        <w:spacing w:before="100" w:beforeAutospacing="1" w:after="100" w:afterAutospacing="1" w:line="240" w:lineRule="auto"/>
        <w:jc w:val="both"/>
        <w:rPr>
          <w:rFonts w:ascii="Arial" w:hAnsi="Arial" w:cs="Arial"/>
          <w:b/>
        </w:rPr>
      </w:pPr>
    </w:p>
    <w:p w:rsidR="00FC3447" w:rsidRPr="00D974E3" w:rsidRDefault="00FC3447" w:rsidP="00B33723">
      <w:pPr>
        <w:spacing w:before="100" w:beforeAutospacing="1" w:after="100" w:afterAutospacing="1" w:line="240" w:lineRule="auto"/>
        <w:jc w:val="both"/>
        <w:rPr>
          <w:rFonts w:ascii="Arial" w:hAnsi="Arial" w:cs="Arial"/>
          <w:b/>
        </w:rPr>
      </w:pPr>
    </w:p>
    <w:p w:rsidR="00AD0E6C" w:rsidRDefault="00FC3447" w:rsidP="00AD0E6C">
      <w:pPr>
        <w:tabs>
          <w:tab w:val="left" w:pos="3600"/>
        </w:tabs>
        <w:spacing w:after="0" w:line="240" w:lineRule="auto"/>
        <w:jc w:val="both"/>
        <w:rPr>
          <w:rFonts w:ascii="Arial" w:hAnsi="Arial" w:cs="Arial"/>
        </w:rPr>
      </w:pPr>
      <w:r w:rsidRPr="00D974E3">
        <w:rPr>
          <w:rFonts w:ascii="Arial" w:hAnsi="Arial" w:cs="Arial"/>
        </w:rPr>
        <w:t>Date ______________</w:t>
      </w:r>
      <w:r w:rsidR="00E76511" w:rsidRPr="00D974E3">
        <w:rPr>
          <w:rFonts w:ascii="Arial" w:hAnsi="Arial" w:cs="Arial"/>
        </w:rPr>
        <w:t>_________</w:t>
      </w:r>
      <w:r w:rsidRPr="00D974E3">
        <w:rPr>
          <w:rFonts w:ascii="Arial" w:hAnsi="Arial" w:cs="Arial"/>
        </w:rPr>
        <w:tab/>
        <w:t>__________________________________________</w:t>
      </w:r>
      <w:r w:rsidRPr="00D974E3">
        <w:rPr>
          <w:rFonts w:ascii="Arial" w:hAnsi="Arial" w:cs="Arial"/>
        </w:rPr>
        <w:tab/>
      </w:r>
      <w:sdt>
        <w:sdtPr>
          <w:rPr>
            <w:rFonts w:ascii="Arial" w:hAnsi="Arial" w:cs="Arial"/>
          </w:rPr>
          <w:alias w:val="Releasor's(s') Attorney of Record"/>
          <w:tag w:val="Releasor's(s') Attorney of Record"/>
          <w:id w:val="-1160610395"/>
          <w:placeholder>
            <w:docPart w:val="FA5AE691E90A497BB3BCC3ED0E067630"/>
          </w:placeholder>
          <w:showingPlcHdr/>
          <w:dataBinding w:xpath="/root[1]/AttyofRecord[1]" w:storeItemID="{CA87D6C5-4AF0-415A-BAF3-8D62724452A7}"/>
          <w:text/>
        </w:sdtPr>
        <w:sdtEndPr/>
        <w:sdtContent>
          <w:r w:rsidR="00AD0E6C" w:rsidRPr="00930974">
            <w:rPr>
              <w:rStyle w:val="PlaceholderText"/>
              <w:rFonts w:ascii="Arial" w:hAnsi="Arial" w:cs="Arial"/>
              <w:color w:val="0000FF"/>
            </w:rPr>
            <w:t>[Releasor’s(s’) Attorney of Record]</w:t>
          </w:r>
        </w:sdtContent>
      </w:sdt>
    </w:p>
    <w:p w:rsidR="00E76511" w:rsidRPr="00D974E3" w:rsidRDefault="00E76511" w:rsidP="000432C5">
      <w:pPr>
        <w:spacing w:after="0" w:line="240" w:lineRule="auto"/>
        <w:jc w:val="both"/>
        <w:rPr>
          <w:rFonts w:ascii="Arial" w:hAnsi="Arial" w:cs="Arial"/>
        </w:rPr>
      </w:pPr>
      <w:r w:rsidRPr="00D974E3">
        <w:rPr>
          <w:rFonts w:ascii="Arial" w:hAnsi="Arial" w:cs="Arial"/>
          <w:color w:val="000000"/>
        </w:rPr>
        <w:tab/>
      </w:r>
      <w:r w:rsidRPr="00D974E3">
        <w:rPr>
          <w:rFonts w:ascii="Arial" w:hAnsi="Arial" w:cs="Arial"/>
          <w:color w:val="000000"/>
        </w:rPr>
        <w:tab/>
      </w:r>
      <w:r w:rsidRPr="00D974E3">
        <w:rPr>
          <w:rFonts w:ascii="Arial" w:hAnsi="Arial" w:cs="Arial"/>
          <w:color w:val="000000"/>
        </w:rPr>
        <w:tab/>
      </w:r>
      <w:r w:rsidRPr="00D974E3">
        <w:rPr>
          <w:rFonts w:ascii="Arial" w:hAnsi="Arial" w:cs="Arial"/>
          <w:color w:val="000000"/>
        </w:rPr>
        <w:tab/>
      </w:r>
      <w:r w:rsidRPr="00D974E3">
        <w:rPr>
          <w:rFonts w:ascii="Arial" w:hAnsi="Arial" w:cs="Arial"/>
          <w:color w:val="000000"/>
        </w:rPr>
        <w:tab/>
      </w:r>
      <w:sdt>
        <w:sdtPr>
          <w:rPr>
            <w:rFonts w:ascii="Arial" w:hAnsi="Arial" w:cs="Arial"/>
            <w:color w:val="000000"/>
          </w:rPr>
          <w:alias w:val="LAW FIRM"/>
          <w:tag w:val="LAW FIRM"/>
          <w:id w:val="-2057771032"/>
          <w:placeholder>
            <w:docPart w:val="ACCD6A9060764409B9BF91827529E2A7"/>
          </w:placeholder>
          <w:showingPlcHdr/>
          <w:dataBinding w:xpath="/root[1]/LAWFIRM[1]" w:storeItemID="{CA87D6C5-4AF0-415A-BAF3-8D62724452A7}"/>
          <w:text/>
        </w:sdtPr>
        <w:sdtEndPr/>
        <w:sdtContent>
          <w:r w:rsidR="00AA010C" w:rsidRPr="00930974">
            <w:rPr>
              <w:rStyle w:val="PlaceholderText"/>
              <w:rFonts w:ascii="Arial" w:hAnsi="Arial" w:cs="Arial"/>
              <w:color w:val="0000FF"/>
            </w:rPr>
            <w:t>[LAW FIRM</w:t>
          </w:r>
          <w:r w:rsidR="001A5BE1" w:rsidRPr="00930974">
            <w:rPr>
              <w:rStyle w:val="PlaceholderText"/>
              <w:rFonts w:ascii="Arial" w:hAnsi="Arial" w:cs="Arial"/>
              <w:color w:val="0000FF"/>
            </w:rPr>
            <w:t>]</w:t>
          </w:r>
        </w:sdtContent>
      </w:sdt>
    </w:p>
    <w:sectPr w:rsidR="00E76511" w:rsidRPr="00D974E3">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60D50" w:rsidRDefault="00360D50">
      <w:r>
        <w:separator/>
      </w:r>
    </w:p>
  </w:endnote>
  <w:endnote w:type="continuationSeparator" w:id="0">
    <w:p w:rsidR="00360D50" w:rsidRDefault="00360D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41C" w:rsidRDefault="005024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406F" w:rsidRPr="00AD3211" w:rsidRDefault="00EB406F">
    <w:pPr>
      <w:pStyle w:val="Footer"/>
      <w:rPr>
        <w:rFonts w:ascii="Arial" w:hAnsi="Arial" w:cs="Arial"/>
        <w:sz w:val="14"/>
        <w:szCs w:val="14"/>
      </w:rPr>
    </w:pPr>
    <w:r w:rsidRPr="00AD3211">
      <w:rPr>
        <w:rFonts w:ascii="Arial" w:hAnsi="Arial" w:cs="Arial"/>
        <w:sz w:val="14"/>
        <w:szCs w:val="14"/>
      </w:rPr>
      <w:t>Release-Short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41C" w:rsidRDefault="005024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60D50" w:rsidRDefault="00360D50">
      <w:r>
        <w:separator/>
      </w:r>
    </w:p>
  </w:footnote>
  <w:footnote w:type="continuationSeparator" w:id="0">
    <w:p w:rsidR="00360D50" w:rsidRDefault="00360D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41C" w:rsidRDefault="005024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49376076"/>
      <w:docPartObj>
        <w:docPartGallery w:val="Watermarks"/>
        <w:docPartUnique/>
      </w:docPartObj>
    </w:sdtPr>
    <w:sdtContent>
      <w:p w:rsidR="0050241C" w:rsidRDefault="0050241C">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922611" o:spid="_x0000_s2049" type="#_x0000_t136" style="position:absolute;margin-left:0;margin-top:0;width:461.85pt;height:197.95pt;rotation:315;z-index:-251657216;mso-position-horizontal:center;mso-position-horizontal-relative:margin;mso-position-vertical:center;mso-position-vertical-relative:margin" o:allowincell="f" fillcolor="silver" stroked="f">
              <v:fill opacity=".5"/>
              <v:textpath style="font-family:&quot;Calibri&quot;;font-size:1pt" string="SAMPLE"/>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41C" w:rsidRDefault="005024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CF93D52"/>
    <w:multiLevelType w:val="hybridMultilevel"/>
    <w:tmpl w:val="BAFE52C8"/>
    <w:lvl w:ilvl="0" w:tplc="0409000F">
      <w:start w:val="1"/>
      <w:numFmt w:val="decimal"/>
      <w:lvlText w:val="%1."/>
      <w:lvlJc w:val="lef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isplayHorizontalDrawingGridEvery w:val="0"/>
  <w:displayVerticalDrawingGridEvery w:val="0"/>
  <w:doNotUseMarginsForDrawingGridOrigin/>
  <w:noPunctuationKerning/>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2171"/>
    <w:rsid w:val="0002440C"/>
    <w:rsid w:val="00030816"/>
    <w:rsid w:val="000315A7"/>
    <w:rsid w:val="00035A24"/>
    <w:rsid w:val="000432C5"/>
    <w:rsid w:val="00067D76"/>
    <w:rsid w:val="00076BB1"/>
    <w:rsid w:val="000C0A8E"/>
    <w:rsid w:val="000F6D3C"/>
    <w:rsid w:val="0010462B"/>
    <w:rsid w:val="00106A76"/>
    <w:rsid w:val="00143D6A"/>
    <w:rsid w:val="001667F2"/>
    <w:rsid w:val="00166A4F"/>
    <w:rsid w:val="00185AEE"/>
    <w:rsid w:val="00185E90"/>
    <w:rsid w:val="00191E6B"/>
    <w:rsid w:val="001973D3"/>
    <w:rsid w:val="001A5BE1"/>
    <w:rsid w:val="001A73AA"/>
    <w:rsid w:val="001C7420"/>
    <w:rsid w:val="001D26D0"/>
    <w:rsid w:val="00203944"/>
    <w:rsid w:val="00226603"/>
    <w:rsid w:val="002330F0"/>
    <w:rsid w:val="002378D7"/>
    <w:rsid w:val="00243590"/>
    <w:rsid w:val="0025374E"/>
    <w:rsid w:val="002656EA"/>
    <w:rsid w:val="00296648"/>
    <w:rsid w:val="002A1E47"/>
    <w:rsid w:val="002B39FF"/>
    <w:rsid w:val="002C0285"/>
    <w:rsid w:val="00302A19"/>
    <w:rsid w:val="0031643C"/>
    <w:rsid w:val="00317BBC"/>
    <w:rsid w:val="00321766"/>
    <w:rsid w:val="0035737E"/>
    <w:rsid w:val="00360D50"/>
    <w:rsid w:val="003621CC"/>
    <w:rsid w:val="00365C99"/>
    <w:rsid w:val="003A3B28"/>
    <w:rsid w:val="003A7C7B"/>
    <w:rsid w:val="003C1315"/>
    <w:rsid w:val="003D029A"/>
    <w:rsid w:val="003E0451"/>
    <w:rsid w:val="00423240"/>
    <w:rsid w:val="00432EF4"/>
    <w:rsid w:val="0048465D"/>
    <w:rsid w:val="0048611A"/>
    <w:rsid w:val="0049586E"/>
    <w:rsid w:val="004A7384"/>
    <w:rsid w:val="004B0D64"/>
    <w:rsid w:val="004B131A"/>
    <w:rsid w:val="004C4549"/>
    <w:rsid w:val="004D6150"/>
    <w:rsid w:val="0050241C"/>
    <w:rsid w:val="005038FD"/>
    <w:rsid w:val="00565E84"/>
    <w:rsid w:val="00567ABB"/>
    <w:rsid w:val="00581CCA"/>
    <w:rsid w:val="00585A02"/>
    <w:rsid w:val="00591C80"/>
    <w:rsid w:val="00595B0F"/>
    <w:rsid w:val="005C737A"/>
    <w:rsid w:val="005E0535"/>
    <w:rsid w:val="005F19B1"/>
    <w:rsid w:val="005F5FD5"/>
    <w:rsid w:val="00632E55"/>
    <w:rsid w:val="0064718E"/>
    <w:rsid w:val="0069299B"/>
    <w:rsid w:val="006B6858"/>
    <w:rsid w:val="006C2144"/>
    <w:rsid w:val="006F3887"/>
    <w:rsid w:val="007123F1"/>
    <w:rsid w:val="0071398A"/>
    <w:rsid w:val="00722A55"/>
    <w:rsid w:val="007461FD"/>
    <w:rsid w:val="007526A7"/>
    <w:rsid w:val="00756ED9"/>
    <w:rsid w:val="00762E3E"/>
    <w:rsid w:val="00763DAA"/>
    <w:rsid w:val="0077090D"/>
    <w:rsid w:val="007B393F"/>
    <w:rsid w:val="007C160C"/>
    <w:rsid w:val="00802807"/>
    <w:rsid w:val="00804110"/>
    <w:rsid w:val="00806FCE"/>
    <w:rsid w:val="008308EC"/>
    <w:rsid w:val="00830DDC"/>
    <w:rsid w:val="008614EB"/>
    <w:rsid w:val="00865511"/>
    <w:rsid w:val="008659D0"/>
    <w:rsid w:val="00875204"/>
    <w:rsid w:val="008902A5"/>
    <w:rsid w:val="008B0A63"/>
    <w:rsid w:val="008F15E3"/>
    <w:rsid w:val="008F5363"/>
    <w:rsid w:val="00914DBE"/>
    <w:rsid w:val="00915565"/>
    <w:rsid w:val="0091751E"/>
    <w:rsid w:val="00930974"/>
    <w:rsid w:val="0093363B"/>
    <w:rsid w:val="00973F90"/>
    <w:rsid w:val="0098006E"/>
    <w:rsid w:val="00982240"/>
    <w:rsid w:val="00982E6D"/>
    <w:rsid w:val="009C278D"/>
    <w:rsid w:val="009C3737"/>
    <w:rsid w:val="009D2C5A"/>
    <w:rsid w:val="009D53BE"/>
    <w:rsid w:val="009D56B3"/>
    <w:rsid w:val="009F5B23"/>
    <w:rsid w:val="00A02C67"/>
    <w:rsid w:val="00A10DA4"/>
    <w:rsid w:val="00A2284D"/>
    <w:rsid w:val="00A351DE"/>
    <w:rsid w:val="00A419AF"/>
    <w:rsid w:val="00A42071"/>
    <w:rsid w:val="00A75133"/>
    <w:rsid w:val="00A85329"/>
    <w:rsid w:val="00A922E1"/>
    <w:rsid w:val="00AA010C"/>
    <w:rsid w:val="00AC1E62"/>
    <w:rsid w:val="00AD0E6C"/>
    <w:rsid w:val="00AD2B1B"/>
    <w:rsid w:val="00AD3211"/>
    <w:rsid w:val="00AE6388"/>
    <w:rsid w:val="00B039D6"/>
    <w:rsid w:val="00B33723"/>
    <w:rsid w:val="00B96D78"/>
    <w:rsid w:val="00BC3990"/>
    <w:rsid w:val="00BD2196"/>
    <w:rsid w:val="00BD74DC"/>
    <w:rsid w:val="00BF5146"/>
    <w:rsid w:val="00BF6A28"/>
    <w:rsid w:val="00C05A00"/>
    <w:rsid w:val="00C16D0E"/>
    <w:rsid w:val="00C46E9D"/>
    <w:rsid w:val="00CE0DF4"/>
    <w:rsid w:val="00CE6742"/>
    <w:rsid w:val="00D142B8"/>
    <w:rsid w:val="00D17DF0"/>
    <w:rsid w:val="00D40A9D"/>
    <w:rsid w:val="00D62179"/>
    <w:rsid w:val="00D67590"/>
    <w:rsid w:val="00D70910"/>
    <w:rsid w:val="00D754C0"/>
    <w:rsid w:val="00D8650A"/>
    <w:rsid w:val="00D974E3"/>
    <w:rsid w:val="00DA5144"/>
    <w:rsid w:val="00DB6F86"/>
    <w:rsid w:val="00DE4DC0"/>
    <w:rsid w:val="00DF4E04"/>
    <w:rsid w:val="00E1474C"/>
    <w:rsid w:val="00E32171"/>
    <w:rsid w:val="00E76511"/>
    <w:rsid w:val="00E86E03"/>
    <w:rsid w:val="00E94D49"/>
    <w:rsid w:val="00E9547F"/>
    <w:rsid w:val="00EA0B2E"/>
    <w:rsid w:val="00EA177F"/>
    <w:rsid w:val="00EA2132"/>
    <w:rsid w:val="00EB406F"/>
    <w:rsid w:val="00EC74ED"/>
    <w:rsid w:val="00ED64DF"/>
    <w:rsid w:val="00EE5CA5"/>
    <w:rsid w:val="00F2078E"/>
    <w:rsid w:val="00F4003F"/>
    <w:rsid w:val="00F50EFE"/>
    <w:rsid w:val="00F51F6C"/>
    <w:rsid w:val="00F63E03"/>
    <w:rsid w:val="00F857F5"/>
    <w:rsid w:val="00FC3447"/>
    <w:rsid w:val="00FC4203"/>
    <w:rsid w:val="00FF05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2766348D"/>
  <w15:docId w15:val="{6291B0FE-47DB-4512-856C-82858D3395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Times New Roman" w:hAnsi="Cambria"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B33723"/>
    <w:pPr>
      <w:spacing w:after="200" w:line="252" w:lineRule="auto"/>
    </w:pPr>
    <w:rPr>
      <w:sz w:val="22"/>
      <w:szCs w:val="22"/>
    </w:rPr>
  </w:style>
  <w:style w:type="paragraph" w:styleId="Heading1">
    <w:name w:val="heading 1"/>
    <w:basedOn w:val="Normal"/>
    <w:next w:val="Normal"/>
    <w:link w:val="Heading1Char"/>
    <w:uiPriority w:val="9"/>
    <w:qFormat/>
    <w:rsid w:val="00B33723"/>
    <w:pPr>
      <w:pBdr>
        <w:bottom w:val="thinThickSmallGap" w:sz="12" w:space="1" w:color="943634"/>
      </w:pBdr>
      <w:spacing w:before="400"/>
      <w:jc w:val="center"/>
      <w:outlineLvl w:val="0"/>
    </w:pPr>
    <w:rPr>
      <w:caps/>
      <w:color w:val="632423"/>
      <w:spacing w:val="20"/>
      <w:sz w:val="28"/>
      <w:szCs w:val="28"/>
    </w:rPr>
  </w:style>
  <w:style w:type="paragraph" w:styleId="Heading2">
    <w:name w:val="heading 2"/>
    <w:basedOn w:val="Normal"/>
    <w:next w:val="Normal"/>
    <w:link w:val="Heading2Char"/>
    <w:uiPriority w:val="9"/>
    <w:semiHidden/>
    <w:unhideWhenUsed/>
    <w:qFormat/>
    <w:rsid w:val="00B33723"/>
    <w:pPr>
      <w:pBdr>
        <w:bottom w:val="single" w:sz="4" w:space="1" w:color="622423"/>
      </w:pBdr>
      <w:spacing w:before="400"/>
      <w:jc w:val="center"/>
      <w:outlineLvl w:val="1"/>
    </w:pPr>
    <w:rPr>
      <w:caps/>
      <w:color w:val="632423"/>
      <w:spacing w:val="15"/>
      <w:sz w:val="24"/>
      <w:szCs w:val="24"/>
    </w:rPr>
  </w:style>
  <w:style w:type="paragraph" w:styleId="Heading3">
    <w:name w:val="heading 3"/>
    <w:basedOn w:val="Normal"/>
    <w:next w:val="Normal"/>
    <w:link w:val="Heading3Char"/>
    <w:uiPriority w:val="9"/>
    <w:semiHidden/>
    <w:unhideWhenUsed/>
    <w:qFormat/>
    <w:rsid w:val="00B33723"/>
    <w:pPr>
      <w:pBdr>
        <w:top w:val="dotted" w:sz="4" w:space="1" w:color="622423"/>
        <w:bottom w:val="dotted" w:sz="4" w:space="1" w:color="622423"/>
      </w:pBdr>
      <w:spacing w:before="300"/>
      <w:jc w:val="center"/>
      <w:outlineLvl w:val="2"/>
    </w:pPr>
    <w:rPr>
      <w:caps/>
      <w:color w:val="622423"/>
      <w:sz w:val="24"/>
      <w:szCs w:val="24"/>
    </w:rPr>
  </w:style>
  <w:style w:type="paragraph" w:styleId="Heading4">
    <w:name w:val="heading 4"/>
    <w:basedOn w:val="Normal"/>
    <w:next w:val="Normal"/>
    <w:link w:val="Heading4Char"/>
    <w:uiPriority w:val="9"/>
    <w:semiHidden/>
    <w:unhideWhenUsed/>
    <w:qFormat/>
    <w:rsid w:val="00B33723"/>
    <w:pPr>
      <w:pBdr>
        <w:bottom w:val="dotted" w:sz="4" w:space="1" w:color="943634"/>
      </w:pBdr>
      <w:spacing w:after="120"/>
      <w:jc w:val="center"/>
      <w:outlineLvl w:val="3"/>
    </w:pPr>
    <w:rPr>
      <w:caps/>
      <w:color w:val="622423"/>
      <w:spacing w:val="10"/>
    </w:rPr>
  </w:style>
  <w:style w:type="paragraph" w:styleId="Heading5">
    <w:name w:val="heading 5"/>
    <w:basedOn w:val="Normal"/>
    <w:next w:val="Normal"/>
    <w:link w:val="Heading5Char"/>
    <w:uiPriority w:val="9"/>
    <w:semiHidden/>
    <w:unhideWhenUsed/>
    <w:qFormat/>
    <w:rsid w:val="00B33723"/>
    <w:pPr>
      <w:spacing w:before="320" w:after="120"/>
      <w:jc w:val="center"/>
      <w:outlineLvl w:val="4"/>
    </w:pPr>
    <w:rPr>
      <w:caps/>
      <w:color w:val="622423"/>
      <w:spacing w:val="10"/>
    </w:rPr>
  </w:style>
  <w:style w:type="paragraph" w:styleId="Heading6">
    <w:name w:val="heading 6"/>
    <w:basedOn w:val="Normal"/>
    <w:next w:val="Normal"/>
    <w:link w:val="Heading6Char"/>
    <w:uiPriority w:val="9"/>
    <w:semiHidden/>
    <w:unhideWhenUsed/>
    <w:qFormat/>
    <w:rsid w:val="00B33723"/>
    <w:pPr>
      <w:spacing w:after="120"/>
      <w:jc w:val="center"/>
      <w:outlineLvl w:val="5"/>
    </w:pPr>
    <w:rPr>
      <w:caps/>
      <w:color w:val="943634"/>
      <w:spacing w:val="10"/>
    </w:rPr>
  </w:style>
  <w:style w:type="paragraph" w:styleId="Heading7">
    <w:name w:val="heading 7"/>
    <w:basedOn w:val="Normal"/>
    <w:next w:val="Normal"/>
    <w:link w:val="Heading7Char"/>
    <w:uiPriority w:val="9"/>
    <w:semiHidden/>
    <w:unhideWhenUsed/>
    <w:qFormat/>
    <w:rsid w:val="00B33723"/>
    <w:pPr>
      <w:spacing w:after="120"/>
      <w:jc w:val="center"/>
      <w:outlineLvl w:val="6"/>
    </w:pPr>
    <w:rPr>
      <w:i/>
      <w:iCs/>
      <w:caps/>
      <w:color w:val="943634"/>
      <w:spacing w:val="10"/>
    </w:rPr>
  </w:style>
  <w:style w:type="paragraph" w:styleId="Heading8">
    <w:name w:val="heading 8"/>
    <w:basedOn w:val="Normal"/>
    <w:next w:val="Normal"/>
    <w:link w:val="Heading8Char"/>
    <w:uiPriority w:val="9"/>
    <w:semiHidden/>
    <w:unhideWhenUsed/>
    <w:qFormat/>
    <w:rsid w:val="00B33723"/>
    <w:pPr>
      <w:spacing w:after="120"/>
      <w:jc w:val="center"/>
      <w:outlineLvl w:val="7"/>
    </w:pPr>
    <w:rPr>
      <w:caps/>
      <w:spacing w:val="10"/>
      <w:sz w:val="20"/>
      <w:szCs w:val="20"/>
    </w:rPr>
  </w:style>
  <w:style w:type="paragraph" w:styleId="Heading9">
    <w:name w:val="heading 9"/>
    <w:basedOn w:val="Normal"/>
    <w:next w:val="Normal"/>
    <w:link w:val="Heading9Char"/>
    <w:uiPriority w:val="9"/>
    <w:semiHidden/>
    <w:unhideWhenUsed/>
    <w:qFormat/>
    <w:rsid w:val="00B33723"/>
    <w:pPr>
      <w:spacing w:after="120"/>
      <w:jc w:val="center"/>
      <w:outlineLvl w:val="8"/>
    </w:pPr>
    <w:rPr>
      <w:i/>
      <w:iCs/>
      <w:caps/>
      <w:spacing w:val="1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alloonText">
    <w:name w:val="Balloon Text"/>
    <w:basedOn w:val="Normal"/>
    <w:semiHidden/>
    <w:rsid w:val="0035737E"/>
    <w:rPr>
      <w:rFonts w:ascii="Tahoma" w:hAnsi="Tahoma" w:cs="Tahoma"/>
      <w:sz w:val="16"/>
      <w:szCs w:val="16"/>
    </w:rPr>
  </w:style>
  <w:style w:type="character" w:styleId="Emphasis">
    <w:name w:val="Emphasis"/>
    <w:uiPriority w:val="20"/>
    <w:qFormat/>
    <w:rsid w:val="00B33723"/>
    <w:rPr>
      <w:caps/>
      <w:spacing w:val="5"/>
      <w:sz w:val="20"/>
      <w:szCs w:val="20"/>
    </w:rPr>
  </w:style>
  <w:style w:type="character" w:customStyle="1" w:styleId="Heading1Char">
    <w:name w:val="Heading 1 Char"/>
    <w:link w:val="Heading1"/>
    <w:uiPriority w:val="9"/>
    <w:rsid w:val="00B33723"/>
    <w:rPr>
      <w:rFonts w:eastAsia="Times New Roman" w:cs="Times New Roman"/>
      <w:caps/>
      <w:color w:val="632423"/>
      <w:spacing w:val="20"/>
      <w:sz w:val="28"/>
      <w:szCs w:val="28"/>
    </w:rPr>
  </w:style>
  <w:style w:type="character" w:customStyle="1" w:styleId="Heading2Char">
    <w:name w:val="Heading 2 Char"/>
    <w:link w:val="Heading2"/>
    <w:uiPriority w:val="9"/>
    <w:semiHidden/>
    <w:rsid w:val="00B33723"/>
    <w:rPr>
      <w:caps/>
      <w:color w:val="632423"/>
      <w:spacing w:val="15"/>
      <w:sz w:val="24"/>
      <w:szCs w:val="24"/>
    </w:rPr>
  </w:style>
  <w:style w:type="character" w:customStyle="1" w:styleId="Heading3Char">
    <w:name w:val="Heading 3 Char"/>
    <w:link w:val="Heading3"/>
    <w:uiPriority w:val="9"/>
    <w:semiHidden/>
    <w:rsid w:val="00B33723"/>
    <w:rPr>
      <w:rFonts w:eastAsia="Times New Roman" w:cs="Times New Roman"/>
      <w:caps/>
      <w:color w:val="622423"/>
      <w:sz w:val="24"/>
      <w:szCs w:val="24"/>
    </w:rPr>
  </w:style>
  <w:style w:type="character" w:customStyle="1" w:styleId="Heading4Char">
    <w:name w:val="Heading 4 Char"/>
    <w:link w:val="Heading4"/>
    <w:uiPriority w:val="9"/>
    <w:semiHidden/>
    <w:rsid w:val="00B33723"/>
    <w:rPr>
      <w:rFonts w:eastAsia="Times New Roman" w:cs="Times New Roman"/>
      <w:caps/>
      <w:color w:val="622423"/>
      <w:spacing w:val="10"/>
    </w:rPr>
  </w:style>
  <w:style w:type="character" w:customStyle="1" w:styleId="Heading5Char">
    <w:name w:val="Heading 5 Char"/>
    <w:link w:val="Heading5"/>
    <w:uiPriority w:val="9"/>
    <w:semiHidden/>
    <w:rsid w:val="00B33723"/>
    <w:rPr>
      <w:rFonts w:eastAsia="Times New Roman" w:cs="Times New Roman"/>
      <w:caps/>
      <w:color w:val="622423"/>
      <w:spacing w:val="10"/>
    </w:rPr>
  </w:style>
  <w:style w:type="character" w:customStyle="1" w:styleId="Heading6Char">
    <w:name w:val="Heading 6 Char"/>
    <w:link w:val="Heading6"/>
    <w:uiPriority w:val="9"/>
    <w:semiHidden/>
    <w:rsid w:val="00B33723"/>
    <w:rPr>
      <w:rFonts w:eastAsia="Times New Roman" w:cs="Times New Roman"/>
      <w:caps/>
      <w:color w:val="943634"/>
      <w:spacing w:val="10"/>
    </w:rPr>
  </w:style>
  <w:style w:type="character" w:customStyle="1" w:styleId="Heading7Char">
    <w:name w:val="Heading 7 Char"/>
    <w:link w:val="Heading7"/>
    <w:uiPriority w:val="9"/>
    <w:semiHidden/>
    <w:rsid w:val="00B33723"/>
    <w:rPr>
      <w:rFonts w:eastAsia="Times New Roman" w:cs="Times New Roman"/>
      <w:i/>
      <w:iCs/>
      <w:caps/>
      <w:color w:val="943634"/>
      <w:spacing w:val="10"/>
    </w:rPr>
  </w:style>
  <w:style w:type="character" w:customStyle="1" w:styleId="Heading8Char">
    <w:name w:val="Heading 8 Char"/>
    <w:link w:val="Heading8"/>
    <w:uiPriority w:val="9"/>
    <w:semiHidden/>
    <w:rsid w:val="00B33723"/>
    <w:rPr>
      <w:rFonts w:eastAsia="Times New Roman" w:cs="Times New Roman"/>
      <w:caps/>
      <w:spacing w:val="10"/>
      <w:sz w:val="20"/>
      <w:szCs w:val="20"/>
    </w:rPr>
  </w:style>
  <w:style w:type="character" w:customStyle="1" w:styleId="Heading9Char">
    <w:name w:val="Heading 9 Char"/>
    <w:link w:val="Heading9"/>
    <w:uiPriority w:val="9"/>
    <w:semiHidden/>
    <w:rsid w:val="00B33723"/>
    <w:rPr>
      <w:rFonts w:eastAsia="Times New Roman" w:cs="Times New Roman"/>
      <w:i/>
      <w:iCs/>
      <w:caps/>
      <w:spacing w:val="10"/>
      <w:sz w:val="20"/>
      <w:szCs w:val="20"/>
    </w:rPr>
  </w:style>
  <w:style w:type="paragraph" w:styleId="Caption">
    <w:name w:val="caption"/>
    <w:basedOn w:val="Normal"/>
    <w:next w:val="Normal"/>
    <w:uiPriority w:val="35"/>
    <w:semiHidden/>
    <w:unhideWhenUsed/>
    <w:qFormat/>
    <w:rsid w:val="00B33723"/>
    <w:rPr>
      <w:caps/>
      <w:spacing w:val="10"/>
      <w:sz w:val="18"/>
      <w:szCs w:val="18"/>
    </w:rPr>
  </w:style>
  <w:style w:type="paragraph" w:styleId="Title">
    <w:name w:val="Title"/>
    <w:basedOn w:val="Normal"/>
    <w:next w:val="Normal"/>
    <w:link w:val="TitleChar"/>
    <w:uiPriority w:val="10"/>
    <w:qFormat/>
    <w:rsid w:val="00B33723"/>
    <w:pPr>
      <w:pBdr>
        <w:top w:val="dotted" w:sz="2" w:space="1" w:color="632423"/>
        <w:bottom w:val="dotted" w:sz="2" w:space="6" w:color="632423"/>
      </w:pBdr>
      <w:spacing w:before="500" w:after="300" w:line="240" w:lineRule="auto"/>
      <w:jc w:val="center"/>
    </w:pPr>
    <w:rPr>
      <w:caps/>
      <w:color w:val="632423"/>
      <w:spacing w:val="50"/>
      <w:sz w:val="44"/>
      <w:szCs w:val="44"/>
    </w:rPr>
  </w:style>
  <w:style w:type="character" w:customStyle="1" w:styleId="TitleChar">
    <w:name w:val="Title Char"/>
    <w:link w:val="Title"/>
    <w:uiPriority w:val="10"/>
    <w:rsid w:val="00B33723"/>
    <w:rPr>
      <w:rFonts w:eastAsia="Times New Roman" w:cs="Times New Roman"/>
      <w:caps/>
      <w:color w:val="632423"/>
      <w:spacing w:val="50"/>
      <w:sz w:val="44"/>
      <w:szCs w:val="44"/>
    </w:rPr>
  </w:style>
  <w:style w:type="paragraph" w:styleId="Subtitle">
    <w:name w:val="Subtitle"/>
    <w:basedOn w:val="Normal"/>
    <w:next w:val="Normal"/>
    <w:link w:val="SubtitleChar"/>
    <w:uiPriority w:val="11"/>
    <w:qFormat/>
    <w:rsid w:val="00B33723"/>
    <w:pPr>
      <w:spacing w:after="560" w:line="240" w:lineRule="auto"/>
      <w:jc w:val="center"/>
    </w:pPr>
    <w:rPr>
      <w:caps/>
      <w:spacing w:val="20"/>
      <w:sz w:val="18"/>
      <w:szCs w:val="18"/>
    </w:rPr>
  </w:style>
  <w:style w:type="character" w:customStyle="1" w:styleId="SubtitleChar">
    <w:name w:val="Subtitle Char"/>
    <w:link w:val="Subtitle"/>
    <w:uiPriority w:val="11"/>
    <w:rsid w:val="00B33723"/>
    <w:rPr>
      <w:rFonts w:eastAsia="Times New Roman" w:cs="Times New Roman"/>
      <w:caps/>
      <w:spacing w:val="20"/>
      <w:sz w:val="18"/>
      <w:szCs w:val="18"/>
    </w:rPr>
  </w:style>
  <w:style w:type="character" w:styleId="Strong">
    <w:name w:val="Strong"/>
    <w:uiPriority w:val="22"/>
    <w:qFormat/>
    <w:rsid w:val="00B33723"/>
    <w:rPr>
      <w:b/>
      <w:bCs/>
      <w:color w:val="943634"/>
      <w:spacing w:val="5"/>
    </w:rPr>
  </w:style>
  <w:style w:type="paragraph" w:styleId="NoSpacing">
    <w:name w:val="No Spacing"/>
    <w:basedOn w:val="Normal"/>
    <w:link w:val="NoSpacingChar"/>
    <w:uiPriority w:val="1"/>
    <w:qFormat/>
    <w:rsid w:val="00B33723"/>
    <w:pPr>
      <w:spacing w:after="0" w:line="240" w:lineRule="auto"/>
    </w:pPr>
  </w:style>
  <w:style w:type="paragraph" w:styleId="ListParagraph">
    <w:name w:val="List Paragraph"/>
    <w:basedOn w:val="Normal"/>
    <w:uiPriority w:val="34"/>
    <w:qFormat/>
    <w:rsid w:val="00B33723"/>
    <w:pPr>
      <w:ind w:left="720"/>
      <w:contextualSpacing/>
    </w:pPr>
  </w:style>
  <w:style w:type="paragraph" w:styleId="Quote">
    <w:name w:val="Quote"/>
    <w:basedOn w:val="Normal"/>
    <w:next w:val="Normal"/>
    <w:link w:val="QuoteChar"/>
    <w:uiPriority w:val="29"/>
    <w:qFormat/>
    <w:rsid w:val="00B33723"/>
    <w:rPr>
      <w:i/>
      <w:iCs/>
    </w:rPr>
  </w:style>
  <w:style w:type="character" w:customStyle="1" w:styleId="QuoteChar">
    <w:name w:val="Quote Char"/>
    <w:link w:val="Quote"/>
    <w:uiPriority w:val="29"/>
    <w:rsid w:val="00B33723"/>
    <w:rPr>
      <w:rFonts w:eastAsia="Times New Roman" w:cs="Times New Roman"/>
      <w:i/>
      <w:iCs/>
    </w:rPr>
  </w:style>
  <w:style w:type="paragraph" w:styleId="IntenseQuote">
    <w:name w:val="Intense Quote"/>
    <w:basedOn w:val="Normal"/>
    <w:next w:val="Normal"/>
    <w:link w:val="IntenseQuoteChar"/>
    <w:uiPriority w:val="30"/>
    <w:qFormat/>
    <w:rsid w:val="00B33723"/>
    <w:pPr>
      <w:pBdr>
        <w:top w:val="dotted" w:sz="2" w:space="10" w:color="632423"/>
        <w:bottom w:val="dotted" w:sz="2" w:space="4" w:color="632423"/>
      </w:pBdr>
      <w:spacing w:before="160" w:line="300" w:lineRule="auto"/>
      <w:ind w:left="1440" w:right="1440"/>
    </w:pPr>
    <w:rPr>
      <w:caps/>
      <w:color w:val="622423"/>
      <w:spacing w:val="5"/>
      <w:sz w:val="20"/>
      <w:szCs w:val="20"/>
    </w:rPr>
  </w:style>
  <w:style w:type="character" w:customStyle="1" w:styleId="IntenseQuoteChar">
    <w:name w:val="Intense Quote Char"/>
    <w:link w:val="IntenseQuote"/>
    <w:uiPriority w:val="30"/>
    <w:rsid w:val="00B33723"/>
    <w:rPr>
      <w:rFonts w:eastAsia="Times New Roman" w:cs="Times New Roman"/>
      <w:caps/>
      <w:color w:val="622423"/>
      <w:spacing w:val="5"/>
      <w:sz w:val="20"/>
      <w:szCs w:val="20"/>
    </w:rPr>
  </w:style>
  <w:style w:type="character" w:styleId="SubtleEmphasis">
    <w:name w:val="Subtle Emphasis"/>
    <w:uiPriority w:val="19"/>
    <w:qFormat/>
    <w:rsid w:val="00B33723"/>
    <w:rPr>
      <w:i/>
      <w:iCs/>
    </w:rPr>
  </w:style>
  <w:style w:type="character" w:styleId="IntenseEmphasis">
    <w:name w:val="Intense Emphasis"/>
    <w:uiPriority w:val="21"/>
    <w:qFormat/>
    <w:rsid w:val="00B33723"/>
    <w:rPr>
      <w:i/>
      <w:iCs/>
      <w:caps/>
      <w:spacing w:val="10"/>
      <w:sz w:val="20"/>
      <w:szCs w:val="20"/>
    </w:rPr>
  </w:style>
  <w:style w:type="character" w:styleId="SubtleReference">
    <w:name w:val="Subtle Reference"/>
    <w:uiPriority w:val="31"/>
    <w:qFormat/>
    <w:rsid w:val="00B33723"/>
    <w:rPr>
      <w:rFonts w:ascii="Calibri" w:eastAsia="Times New Roman" w:hAnsi="Calibri" w:cs="Times New Roman"/>
      <w:i/>
      <w:iCs/>
      <w:color w:val="622423"/>
    </w:rPr>
  </w:style>
  <w:style w:type="character" w:styleId="IntenseReference">
    <w:name w:val="Intense Reference"/>
    <w:uiPriority w:val="32"/>
    <w:qFormat/>
    <w:rsid w:val="00B33723"/>
    <w:rPr>
      <w:rFonts w:ascii="Calibri" w:eastAsia="Times New Roman" w:hAnsi="Calibri" w:cs="Times New Roman"/>
      <w:b/>
      <w:bCs/>
      <w:i/>
      <w:iCs/>
      <w:color w:val="622423"/>
    </w:rPr>
  </w:style>
  <w:style w:type="character" w:styleId="BookTitle">
    <w:name w:val="Book Title"/>
    <w:uiPriority w:val="33"/>
    <w:qFormat/>
    <w:rsid w:val="00B33723"/>
    <w:rPr>
      <w:caps/>
      <w:color w:val="622423"/>
      <w:spacing w:val="5"/>
      <w:u w:color="622423"/>
    </w:rPr>
  </w:style>
  <w:style w:type="paragraph" w:styleId="TOCHeading">
    <w:name w:val="TOC Heading"/>
    <w:basedOn w:val="Heading1"/>
    <w:next w:val="Normal"/>
    <w:uiPriority w:val="39"/>
    <w:semiHidden/>
    <w:unhideWhenUsed/>
    <w:qFormat/>
    <w:rsid w:val="00B33723"/>
    <w:pPr>
      <w:outlineLvl w:val="9"/>
    </w:pPr>
    <w:rPr>
      <w:lang w:bidi="en-US"/>
    </w:rPr>
  </w:style>
  <w:style w:type="character" w:customStyle="1" w:styleId="NoSpacingChar">
    <w:name w:val="No Spacing Char"/>
    <w:link w:val="NoSpacing"/>
    <w:uiPriority w:val="1"/>
    <w:rsid w:val="00B33723"/>
  </w:style>
  <w:style w:type="character" w:customStyle="1" w:styleId="st1">
    <w:name w:val="st1"/>
    <w:basedOn w:val="DefaultParagraphFont"/>
    <w:rsid w:val="002B39FF"/>
  </w:style>
  <w:style w:type="character" w:styleId="PlaceholderText">
    <w:name w:val="Placeholder Text"/>
    <w:basedOn w:val="DefaultParagraphFont"/>
    <w:uiPriority w:val="99"/>
    <w:semiHidden/>
    <w:rsid w:val="00763DA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G:\DATA\Templates\Claims\BETA\RELEASES\Release%20-%20short%20with%20CMS%20languag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593EA1EF2A9C44E6A186FB31AB9FC3CC"/>
        <w:category>
          <w:name w:val="General"/>
          <w:gallery w:val="placeholder"/>
        </w:category>
        <w:types>
          <w:type w:val="bbPlcHdr"/>
        </w:types>
        <w:behaviors>
          <w:behavior w:val="content"/>
        </w:behaviors>
        <w:guid w:val="{0851F211-3047-4613-97ED-6AFD7CA20F0D}"/>
      </w:docPartPr>
      <w:docPartBody>
        <w:p w:rsidR="0056777D" w:rsidRDefault="00033494">
          <w:pPr>
            <w:pStyle w:val="593EA1EF2A9C44E6A186FB31AB9FC3CC"/>
          </w:pPr>
          <w:r>
            <w:rPr>
              <w:rStyle w:val="PlaceholderText"/>
              <w:rFonts w:ascii="Arial" w:hAnsi="Arial" w:cs="Arial"/>
              <w:color w:val="0000FF"/>
            </w:rPr>
            <w:t>Cli</w:t>
          </w:r>
          <w:r w:rsidRPr="003E0451">
            <w:rPr>
              <w:rStyle w:val="PlaceholderText"/>
              <w:rFonts w:ascii="Arial" w:hAnsi="Arial" w:cs="Arial"/>
              <w:color w:val="0000FF"/>
            </w:rPr>
            <w:t>ck here to enter tex</w:t>
          </w:r>
          <w:r>
            <w:rPr>
              <w:rStyle w:val="PlaceholderText"/>
              <w:rFonts w:ascii="Arial" w:hAnsi="Arial" w:cs="Arial"/>
              <w:color w:val="0000FF"/>
            </w:rPr>
            <w:t>t</w:t>
          </w:r>
        </w:p>
      </w:docPartBody>
    </w:docPart>
    <w:docPart>
      <w:docPartPr>
        <w:name w:val="1A11FB34B2E843CCAECF0769CFC07ACB"/>
        <w:category>
          <w:name w:val="General"/>
          <w:gallery w:val="placeholder"/>
        </w:category>
        <w:types>
          <w:type w:val="bbPlcHdr"/>
        </w:types>
        <w:behaviors>
          <w:behavior w:val="content"/>
        </w:behaviors>
        <w:guid w:val="{1F4BCEA8-6264-4505-8F15-0AE373BF7552}"/>
      </w:docPartPr>
      <w:docPartBody>
        <w:p w:rsidR="0056777D" w:rsidRDefault="00033494">
          <w:pPr>
            <w:pStyle w:val="1A11FB34B2E843CCAECF0769CFC07ACB"/>
          </w:pPr>
          <w:r>
            <w:rPr>
              <w:rStyle w:val="PlaceholderText"/>
              <w:rFonts w:ascii="Arial" w:hAnsi="Arial" w:cs="Arial"/>
              <w:color w:val="0000FF"/>
            </w:rPr>
            <w:t>(Clic</w:t>
          </w:r>
          <w:r w:rsidRPr="00FF0580">
            <w:rPr>
              <w:rStyle w:val="PlaceholderText"/>
              <w:rFonts w:ascii="Arial" w:hAnsi="Arial" w:cs="Arial"/>
              <w:color w:val="0000FF"/>
            </w:rPr>
            <w:t>k</w:t>
          </w:r>
          <w:r w:rsidRPr="00FF0580">
            <w:rPr>
              <w:rStyle w:val="PlaceholderText"/>
              <w:rFonts w:ascii="Arial" w:hAnsi="Arial" w:cs="Arial"/>
            </w:rPr>
            <w:t xml:space="preserve"> </w:t>
          </w:r>
          <w:r w:rsidRPr="00FF0580">
            <w:rPr>
              <w:rStyle w:val="PlaceholderText"/>
              <w:rFonts w:ascii="Arial" w:hAnsi="Arial" w:cs="Arial"/>
              <w:color w:val="0000FF"/>
            </w:rPr>
            <w:t>here to enter</w:t>
          </w:r>
          <w:r>
            <w:rPr>
              <w:rStyle w:val="PlaceholderText"/>
              <w:rFonts w:ascii="Arial" w:hAnsi="Arial" w:cs="Arial"/>
              <w:color w:val="0000FF"/>
            </w:rPr>
            <w:t xml:space="preserve"> text)</w:t>
          </w:r>
        </w:p>
      </w:docPartBody>
    </w:docPart>
    <w:docPart>
      <w:docPartPr>
        <w:name w:val="2F9E0FA5921C4AA4AD186EC92093918B"/>
        <w:category>
          <w:name w:val="General"/>
          <w:gallery w:val="placeholder"/>
        </w:category>
        <w:types>
          <w:type w:val="bbPlcHdr"/>
        </w:types>
        <w:behaviors>
          <w:behavior w:val="content"/>
        </w:behaviors>
        <w:guid w:val="{A45FB298-BCF0-4E88-9D1A-70B7FC0FC0E2}"/>
      </w:docPartPr>
      <w:docPartBody>
        <w:p w:rsidR="0056777D" w:rsidRDefault="00033494">
          <w:pPr>
            <w:pStyle w:val="2F9E0FA5921C4AA4AD186EC92093918B"/>
          </w:pPr>
          <w:r w:rsidRPr="00930974">
            <w:rPr>
              <w:rStyle w:val="PlaceholderText"/>
              <w:rFonts w:ascii="Arial" w:hAnsi="Arial" w:cs="Arial"/>
              <w:color w:val="0000FF"/>
            </w:rPr>
            <w:t>Releasor/Releasors</w:t>
          </w:r>
        </w:p>
      </w:docPartBody>
    </w:docPart>
    <w:docPart>
      <w:docPartPr>
        <w:name w:val="9AE344C8C18E4520B66B73487459C59C"/>
        <w:category>
          <w:name w:val="General"/>
          <w:gallery w:val="placeholder"/>
        </w:category>
        <w:types>
          <w:type w:val="bbPlcHdr"/>
        </w:types>
        <w:behaviors>
          <w:behavior w:val="content"/>
        </w:behaviors>
        <w:guid w:val="{9A938BB6-FF47-4AE0-9457-2C7446DA02EB}"/>
      </w:docPartPr>
      <w:docPartBody>
        <w:p w:rsidR="0056777D" w:rsidRDefault="00033494">
          <w:pPr>
            <w:pStyle w:val="9AE344C8C18E4520B66B73487459C59C"/>
          </w:pPr>
          <w:r w:rsidRPr="00930974">
            <w:rPr>
              <w:rStyle w:val="PlaceholderText"/>
              <w:rFonts w:ascii="Arial" w:hAnsi="Arial" w:cs="Arial"/>
              <w:color w:val="0000FF"/>
            </w:rPr>
            <w:t>Releasor’s/Releasors’</w:t>
          </w:r>
        </w:p>
      </w:docPartBody>
    </w:docPart>
    <w:docPart>
      <w:docPartPr>
        <w:name w:val="79E44032A05841B49E0F98A4EBAE1F29"/>
        <w:category>
          <w:name w:val="General"/>
          <w:gallery w:val="placeholder"/>
        </w:category>
        <w:types>
          <w:type w:val="bbPlcHdr"/>
        </w:types>
        <w:behaviors>
          <w:behavior w:val="content"/>
        </w:behaviors>
        <w:guid w:val="{0BD9CB58-3351-467A-8195-7384378B08C8}"/>
      </w:docPartPr>
      <w:docPartBody>
        <w:p w:rsidR="0056777D" w:rsidRDefault="00033494">
          <w:pPr>
            <w:pStyle w:val="79E44032A05841B49E0F98A4EBAE1F29"/>
          </w:pPr>
          <w:r>
            <w:rPr>
              <w:rStyle w:val="PlaceholderText"/>
              <w:rFonts w:ascii="Arial" w:hAnsi="Arial" w:cs="Arial"/>
              <w:color w:val="0000FF"/>
            </w:rPr>
            <w:t>(Cl</w:t>
          </w:r>
          <w:r w:rsidRPr="003E0451">
            <w:rPr>
              <w:rStyle w:val="PlaceholderText"/>
              <w:rFonts w:ascii="Arial" w:hAnsi="Arial" w:cs="Arial"/>
              <w:color w:val="0000FF"/>
            </w:rPr>
            <w:t>ick here to enter</w:t>
          </w:r>
          <w:r>
            <w:rPr>
              <w:rStyle w:val="PlaceholderText"/>
              <w:rFonts w:ascii="Arial" w:hAnsi="Arial" w:cs="Arial"/>
              <w:color w:val="0000FF"/>
            </w:rPr>
            <w:t xml:space="preserve"> text)</w:t>
          </w:r>
        </w:p>
      </w:docPartBody>
    </w:docPart>
    <w:docPart>
      <w:docPartPr>
        <w:name w:val="DDAEE95E8F1B44F3B86D17A3A1145597"/>
        <w:category>
          <w:name w:val="General"/>
          <w:gallery w:val="placeholder"/>
        </w:category>
        <w:types>
          <w:type w:val="bbPlcHdr"/>
        </w:types>
        <w:behaviors>
          <w:behavior w:val="content"/>
        </w:behaviors>
        <w:guid w:val="{2599581E-7514-42E9-A8C3-079E598B4DCD}"/>
      </w:docPartPr>
      <w:docPartBody>
        <w:p w:rsidR="0056777D" w:rsidRDefault="00033494">
          <w:pPr>
            <w:pStyle w:val="DDAEE95E8F1B44F3B86D17A3A1145597"/>
          </w:pPr>
          <w:r w:rsidRPr="00930974">
            <w:rPr>
              <w:rStyle w:val="PlaceholderText"/>
              <w:rFonts w:ascii="Arial" w:hAnsi="Arial" w:cs="Arial"/>
              <w:color w:val="0000FF"/>
            </w:rPr>
            <w:t>Releasor now has/Releasors now have</w:t>
          </w:r>
        </w:p>
      </w:docPartBody>
    </w:docPart>
    <w:docPart>
      <w:docPartPr>
        <w:name w:val="05122FF88FD74CA3B0571E732C8DD09E"/>
        <w:category>
          <w:name w:val="General"/>
          <w:gallery w:val="placeholder"/>
        </w:category>
        <w:types>
          <w:type w:val="bbPlcHdr"/>
        </w:types>
        <w:behaviors>
          <w:behavior w:val="content"/>
        </w:behaviors>
        <w:guid w:val="{BE649511-1D2F-4D1B-B92B-A9A01DF07D66}"/>
      </w:docPartPr>
      <w:docPartBody>
        <w:p w:rsidR="0056777D" w:rsidRDefault="00033494">
          <w:pPr>
            <w:pStyle w:val="05122FF88FD74CA3B0571E732C8DD09E"/>
          </w:pPr>
          <w:r>
            <w:rPr>
              <w:rStyle w:val="PlaceholderText"/>
              <w:rFonts w:ascii="Arial" w:hAnsi="Arial" w:cs="Arial"/>
              <w:color w:val="0000FF"/>
            </w:rPr>
            <w:t>(C</w:t>
          </w:r>
          <w:r w:rsidRPr="00930974">
            <w:rPr>
              <w:rStyle w:val="PlaceholderText"/>
              <w:rFonts w:ascii="Arial" w:hAnsi="Arial" w:cs="Arial"/>
              <w:color w:val="0000FF"/>
            </w:rPr>
            <w:t>lick here to enter tex</w:t>
          </w:r>
          <w:r>
            <w:rPr>
              <w:rStyle w:val="PlaceholderText"/>
              <w:rFonts w:ascii="Arial" w:hAnsi="Arial" w:cs="Arial"/>
              <w:color w:val="0000FF"/>
            </w:rPr>
            <w:t>t)</w:t>
          </w:r>
        </w:p>
      </w:docPartBody>
    </w:docPart>
    <w:docPart>
      <w:docPartPr>
        <w:name w:val="3812D24A182D46D49977DBEF3B44FE5C"/>
        <w:category>
          <w:name w:val="General"/>
          <w:gallery w:val="placeholder"/>
        </w:category>
        <w:types>
          <w:type w:val="bbPlcHdr"/>
        </w:types>
        <w:behaviors>
          <w:behavior w:val="content"/>
        </w:behaviors>
        <w:guid w:val="{D0C82AFF-4F0A-4899-BB10-B3958E6B90A8}"/>
      </w:docPartPr>
      <w:docPartBody>
        <w:p w:rsidR="0056777D" w:rsidRDefault="00033494">
          <w:pPr>
            <w:pStyle w:val="3812D24A182D46D49977DBEF3B44FE5C"/>
          </w:pPr>
          <w:r>
            <w:rPr>
              <w:rStyle w:val="PlaceholderText"/>
              <w:rFonts w:ascii="Arial" w:hAnsi="Arial" w:cs="Arial"/>
              <w:color w:val="0000FF"/>
            </w:rPr>
            <w:t>(C</w:t>
          </w:r>
          <w:r w:rsidRPr="00930974">
            <w:rPr>
              <w:rStyle w:val="PlaceholderText"/>
              <w:rFonts w:ascii="Arial" w:hAnsi="Arial" w:cs="Arial"/>
              <w:color w:val="0000FF"/>
            </w:rPr>
            <w:t>lick here to enter text</w:t>
          </w:r>
          <w:r>
            <w:rPr>
              <w:rStyle w:val="PlaceholderText"/>
              <w:rFonts w:ascii="Arial" w:hAnsi="Arial" w:cs="Arial"/>
              <w:color w:val="0000FF"/>
            </w:rPr>
            <w:t>)</w:t>
          </w:r>
        </w:p>
      </w:docPartBody>
    </w:docPart>
    <w:docPart>
      <w:docPartPr>
        <w:name w:val="07CC801F0CFE40B4B82B034DBC230EC5"/>
        <w:category>
          <w:name w:val="General"/>
          <w:gallery w:val="placeholder"/>
        </w:category>
        <w:types>
          <w:type w:val="bbPlcHdr"/>
        </w:types>
        <w:behaviors>
          <w:behavior w:val="content"/>
        </w:behaviors>
        <w:guid w:val="{DAB03D97-604F-4938-A7EA-EA764C64C7B5}"/>
      </w:docPartPr>
      <w:docPartBody>
        <w:p w:rsidR="0056777D" w:rsidRDefault="00033494">
          <w:pPr>
            <w:pStyle w:val="07CC801F0CFE40B4B82B034DBC230EC5"/>
          </w:pPr>
          <w:r>
            <w:rPr>
              <w:rStyle w:val="PlaceholderText"/>
              <w:rFonts w:ascii="Arial" w:hAnsi="Arial" w:cs="Arial"/>
              <w:color w:val="0000FF"/>
            </w:rPr>
            <w:t>(C</w:t>
          </w:r>
          <w:r w:rsidRPr="00930974">
            <w:rPr>
              <w:rStyle w:val="PlaceholderText"/>
              <w:rFonts w:ascii="Arial" w:hAnsi="Arial" w:cs="Arial"/>
              <w:color w:val="0000FF"/>
            </w:rPr>
            <w:t>lick here to enter text</w:t>
          </w:r>
          <w:r>
            <w:rPr>
              <w:rStyle w:val="PlaceholderText"/>
              <w:rFonts w:ascii="Arial" w:hAnsi="Arial" w:cs="Arial"/>
              <w:color w:val="0000FF"/>
            </w:rPr>
            <w:t>)</w:t>
          </w:r>
        </w:p>
      </w:docPartBody>
    </w:docPart>
    <w:docPart>
      <w:docPartPr>
        <w:name w:val="6FB70544C1DD48789012BC14E89E546B"/>
        <w:category>
          <w:name w:val="General"/>
          <w:gallery w:val="placeholder"/>
        </w:category>
        <w:types>
          <w:type w:val="bbPlcHdr"/>
        </w:types>
        <w:behaviors>
          <w:behavior w:val="content"/>
        </w:behaviors>
        <w:guid w:val="{ED8BD365-5C59-4B40-A2AF-08A449735904}"/>
      </w:docPartPr>
      <w:docPartBody>
        <w:p w:rsidR="0056777D" w:rsidRDefault="00033494">
          <w:pPr>
            <w:pStyle w:val="6FB70544C1DD48789012BC14E89E546B"/>
          </w:pPr>
          <w:r>
            <w:rPr>
              <w:rStyle w:val="PlaceholderText"/>
              <w:rFonts w:ascii="Arial" w:hAnsi="Arial" w:cs="Arial"/>
              <w:color w:val="0000FF"/>
            </w:rPr>
            <w:t>(C</w:t>
          </w:r>
          <w:r w:rsidRPr="00930974">
            <w:rPr>
              <w:rStyle w:val="PlaceholderText"/>
              <w:rFonts w:ascii="Arial" w:hAnsi="Arial" w:cs="Arial"/>
              <w:color w:val="0000FF"/>
            </w:rPr>
            <w:t>lick here to enter tex</w:t>
          </w:r>
          <w:r>
            <w:rPr>
              <w:rStyle w:val="PlaceholderText"/>
              <w:rFonts w:ascii="Arial" w:hAnsi="Arial" w:cs="Arial"/>
              <w:color w:val="0000FF"/>
            </w:rPr>
            <w:t>t)</w:t>
          </w:r>
        </w:p>
      </w:docPartBody>
    </w:docPart>
    <w:docPart>
      <w:docPartPr>
        <w:name w:val="AF8CF1BC88B841D3B0454FE14BDA5673"/>
        <w:category>
          <w:name w:val="General"/>
          <w:gallery w:val="placeholder"/>
        </w:category>
        <w:types>
          <w:type w:val="bbPlcHdr"/>
        </w:types>
        <w:behaviors>
          <w:behavior w:val="content"/>
        </w:behaviors>
        <w:guid w:val="{16009580-D7F1-4BE3-B066-04CF417DA166}"/>
      </w:docPartPr>
      <w:docPartBody>
        <w:p w:rsidR="0056777D" w:rsidRDefault="00033494">
          <w:pPr>
            <w:pStyle w:val="AF8CF1BC88B841D3B0454FE14BDA5673"/>
          </w:pPr>
          <w:r w:rsidRPr="00930974">
            <w:rPr>
              <w:rStyle w:val="PlaceholderText"/>
              <w:rFonts w:ascii="Arial" w:hAnsi="Arial" w:cs="Arial"/>
              <w:color w:val="0000FF"/>
            </w:rPr>
            <w:t>Releasor realizes/Releasors realize</w:t>
          </w:r>
        </w:p>
      </w:docPartBody>
    </w:docPart>
    <w:docPart>
      <w:docPartPr>
        <w:name w:val="6334F19F1D234CD7BB09CC3B372B4FA2"/>
        <w:category>
          <w:name w:val="General"/>
          <w:gallery w:val="placeholder"/>
        </w:category>
        <w:types>
          <w:type w:val="bbPlcHdr"/>
        </w:types>
        <w:behaviors>
          <w:behavior w:val="content"/>
        </w:behaviors>
        <w:guid w:val="{CD65454C-6EA5-4EE7-840D-A5CD22D65A8B}"/>
      </w:docPartPr>
      <w:docPartBody>
        <w:p w:rsidR="0056777D" w:rsidRDefault="00033494">
          <w:pPr>
            <w:pStyle w:val="6334F19F1D234CD7BB09CC3B372B4FA2"/>
          </w:pPr>
          <w:r w:rsidRPr="00930974">
            <w:rPr>
              <w:rStyle w:val="PlaceholderText"/>
              <w:rFonts w:ascii="Arial" w:hAnsi="Arial" w:cs="Arial"/>
              <w:color w:val="0000FF"/>
            </w:rPr>
            <w:t>Releasor/Releasors</w:t>
          </w:r>
        </w:p>
      </w:docPartBody>
    </w:docPart>
    <w:docPart>
      <w:docPartPr>
        <w:name w:val="351B283EE44C4AB4A14FF3928BBD456A"/>
        <w:category>
          <w:name w:val="General"/>
          <w:gallery w:val="placeholder"/>
        </w:category>
        <w:types>
          <w:type w:val="bbPlcHdr"/>
        </w:types>
        <w:behaviors>
          <w:behavior w:val="content"/>
        </w:behaviors>
        <w:guid w:val="{FD3334E2-3C09-43E4-873B-EB1C831D30C7}"/>
      </w:docPartPr>
      <w:docPartBody>
        <w:p w:rsidR="0056777D" w:rsidRDefault="00033494">
          <w:pPr>
            <w:pStyle w:val="351B283EE44C4AB4A14FF3928BBD456A"/>
          </w:pPr>
          <w:r w:rsidRPr="00930974">
            <w:rPr>
              <w:rStyle w:val="PlaceholderText"/>
              <w:rFonts w:ascii="Arial" w:hAnsi="Arial" w:cs="Arial"/>
              <w:color w:val="0000FF"/>
            </w:rPr>
            <w:t>Releasor acknowledges/Releasors acknowledge</w:t>
          </w:r>
        </w:p>
      </w:docPartBody>
    </w:docPart>
    <w:docPart>
      <w:docPartPr>
        <w:name w:val="D5F6EA6048474AD4B130E22929FB9C52"/>
        <w:category>
          <w:name w:val="General"/>
          <w:gallery w:val="placeholder"/>
        </w:category>
        <w:types>
          <w:type w:val="bbPlcHdr"/>
        </w:types>
        <w:behaviors>
          <w:behavior w:val="content"/>
        </w:behaviors>
        <w:guid w:val="{17179950-9886-410F-BD1B-2D03A12FA347}"/>
      </w:docPartPr>
      <w:docPartBody>
        <w:p w:rsidR="0056777D" w:rsidRDefault="00033494">
          <w:pPr>
            <w:pStyle w:val="D5F6EA6048474AD4B130E22929FB9C52"/>
          </w:pPr>
          <w:r w:rsidRPr="00930974">
            <w:rPr>
              <w:rStyle w:val="PlaceholderText"/>
              <w:rFonts w:ascii="Arial" w:hAnsi="Arial" w:cs="Arial"/>
              <w:color w:val="0000FF"/>
            </w:rPr>
            <w:t>Releasor is/Releasors are</w:t>
          </w:r>
        </w:p>
      </w:docPartBody>
    </w:docPart>
    <w:docPart>
      <w:docPartPr>
        <w:name w:val="E1EDFF3BC5584D1DBA9B0A53908FF844"/>
        <w:category>
          <w:name w:val="General"/>
          <w:gallery w:val="placeholder"/>
        </w:category>
        <w:types>
          <w:type w:val="bbPlcHdr"/>
        </w:types>
        <w:behaviors>
          <w:behavior w:val="content"/>
        </w:behaviors>
        <w:guid w:val="{366B249B-E2B7-4511-B58E-834F739BD94D}"/>
      </w:docPartPr>
      <w:docPartBody>
        <w:p w:rsidR="0056777D" w:rsidRDefault="00033494">
          <w:pPr>
            <w:pStyle w:val="E1EDFF3BC5584D1DBA9B0A53908FF844"/>
          </w:pPr>
          <w:r w:rsidRPr="00930974">
            <w:rPr>
              <w:rStyle w:val="PlaceholderText"/>
              <w:rFonts w:ascii="Arial" w:hAnsi="Arial" w:cs="Arial"/>
              <w:color w:val="0000FF"/>
            </w:rPr>
            <w:t>Releasor declares/Releasors declare</w:t>
          </w:r>
        </w:p>
      </w:docPartBody>
    </w:docPart>
    <w:docPart>
      <w:docPartPr>
        <w:name w:val="C540D6EFAA2141A19B80291FDDA90F44"/>
        <w:category>
          <w:name w:val="General"/>
          <w:gallery w:val="placeholder"/>
        </w:category>
        <w:types>
          <w:type w:val="bbPlcHdr"/>
        </w:types>
        <w:behaviors>
          <w:behavior w:val="content"/>
        </w:behaviors>
        <w:guid w:val="{CB853AEB-BC25-4009-AF92-49510925A033}"/>
      </w:docPartPr>
      <w:docPartBody>
        <w:p w:rsidR="0056777D" w:rsidRDefault="00033494">
          <w:pPr>
            <w:pStyle w:val="C540D6EFAA2141A19B80291FDDA90F44"/>
          </w:pPr>
          <w:r w:rsidRPr="00930974">
            <w:rPr>
              <w:rStyle w:val="PlaceholderText"/>
              <w:rFonts w:ascii="Arial" w:hAnsi="Arial" w:cs="Arial"/>
              <w:color w:val="0000FF"/>
            </w:rPr>
            <w:t>Releasor is/Releasors are</w:t>
          </w:r>
        </w:p>
      </w:docPartBody>
    </w:docPart>
    <w:docPart>
      <w:docPartPr>
        <w:name w:val="EB7573672DCA4CBF983F2DFF2A273893"/>
        <w:category>
          <w:name w:val="General"/>
          <w:gallery w:val="placeholder"/>
        </w:category>
        <w:types>
          <w:type w:val="bbPlcHdr"/>
        </w:types>
        <w:behaviors>
          <w:behavior w:val="content"/>
        </w:behaviors>
        <w:guid w:val="{6C6847C8-30ED-4008-A04D-0FAC837B0EA4}"/>
      </w:docPartPr>
      <w:docPartBody>
        <w:p w:rsidR="0056777D" w:rsidRDefault="00033494">
          <w:pPr>
            <w:pStyle w:val="EB7573672DCA4CBF983F2DFF2A273893"/>
          </w:pPr>
          <w:r w:rsidRPr="00930974">
            <w:rPr>
              <w:rStyle w:val="PlaceholderText"/>
              <w:rFonts w:ascii="Arial" w:hAnsi="Arial" w:cs="Arial"/>
              <w:color w:val="0000FF"/>
            </w:rPr>
            <w:t>Releasor/Releasors</w:t>
          </w:r>
        </w:p>
      </w:docPartBody>
    </w:docPart>
    <w:docPart>
      <w:docPartPr>
        <w:name w:val="042C89720E0E4293AA62021681ADE72C"/>
        <w:category>
          <w:name w:val="General"/>
          <w:gallery w:val="placeholder"/>
        </w:category>
        <w:types>
          <w:type w:val="bbPlcHdr"/>
        </w:types>
        <w:behaviors>
          <w:behavior w:val="content"/>
        </w:behaviors>
        <w:guid w:val="{92878DB5-1026-4A2C-9E83-B1F592EF2E26}"/>
      </w:docPartPr>
      <w:docPartBody>
        <w:p w:rsidR="0056777D" w:rsidRDefault="00033494">
          <w:pPr>
            <w:pStyle w:val="042C89720E0E4293AA62021681ADE72C"/>
          </w:pPr>
          <w:r w:rsidRPr="00930974">
            <w:rPr>
              <w:rStyle w:val="PlaceholderText"/>
              <w:rFonts w:ascii="Arial" w:hAnsi="Arial" w:cs="Arial"/>
              <w:color w:val="0000FF"/>
            </w:rPr>
            <w:t>Releasor/Releasors</w:t>
          </w:r>
        </w:p>
      </w:docPartBody>
    </w:docPart>
    <w:docPart>
      <w:docPartPr>
        <w:name w:val="1E5F0CCD6F4C4FDAB6FB6FF3B4BE6174"/>
        <w:category>
          <w:name w:val="General"/>
          <w:gallery w:val="placeholder"/>
        </w:category>
        <w:types>
          <w:type w:val="bbPlcHdr"/>
        </w:types>
        <w:behaviors>
          <w:behavior w:val="content"/>
        </w:behaviors>
        <w:guid w:val="{55EE1DFB-EA1F-4BF6-8FD6-A49CDC90A762}"/>
      </w:docPartPr>
      <w:docPartBody>
        <w:p w:rsidR="0056777D" w:rsidRDefault="00033494">
          <w:pPr>
            <w:pStyle w:val="1E5F0CCD6F4C4FDAB6FB6FF3B4BE6174"/>
          </w:pPr>
          <w:r w:rsidRPr="00930974">
            <w:rPr>
              <w:rStyle w:val="PlaceholderText"/>
              <w:rFonts w:ascii="Arial" w:hAnsi="Arial" w:cs="Arial"/>
              <w:color w:val="0000FF"/>
            </w:rPr>
            <w:t>[Releasor’s(s’) Attorney of Record]</w:t>
          </w:r>
        </w:p>
      </w:docPartBody>
    </w:docPart>
    <w:docPart>
      <w:docPartPr>
        <w:name w:val="CC19929FFAA54AAF8044B747319D04E1"/>
        <w:category>
          <w:name w:val="General"/>
          <w:gallery w:val="placeholder"/>
        </w:category>
        <w:types>
          <w:type w:val="bbPlcHdr"/>
        </w:types>
        <w:behaviors>
          <w:behavior w:val="content"/>
        </w:behaviors>
        <w:guid w:val="{B4601C51-CFE0-4AEA-9767-05537368BF9C}"/>
      </w:docPartPr>
      <w:docPartBody>
        <w:p w:rsidR="0056777D" w:rsidRDefault="00033494">
          <w:pPr>
            <w:pStyle w:val="CC19929FFAA54AAF8044B747319D04E1"/>
          </w:pPr>
          <w:r w:rsidRPr="00930974">
            <w:rPr>
              <w:rStyle w:val="PlaceholderText"/>
              <w:rFonts w:ascii="Arial" w:hAnsi="Arial" w:cs="Arial"/>
              <w:color w:val="0000FF"/>
            </w:rPr>
            <w:t>Releasor’s/Releasors’</w:t>
          </w:r>
        </w:p>
      </w:docPartBody>
    </w:docPart>
    <w:docPart>
      <w:docPartPr>
        <w:name w:val="0E684DF6594447A3B3E9A758813D8D68"/>
        <w:category>
          <w:name w:val="General"/>
          <w:gallery w:val="placeholder"/>
        </w:category>
        <w:types>
          <w:type w:val="bbPlcHdr"/>
        </w:types>
        <w:behaviors>
          <w:behavior w:val="content"/>
        </w:behaviors>
        <w:guid w:val="{A9FB1335-B838-414F-B5A4-188FE86E00B7}"/>
      </w:docPartPr>
      <w:docPartBody>
        <w:p w:rsidR="0056777D" w:rsidRDefault="00033494">
          <w:pPr>
            <w:pStyle w:val="0E684DF6594447A3B3E9A758813D8D68"/>
          </w:pPr>
          <w:r w:rsidRPr="00930974">
            <w:rPr>
              <w:rStyle w:val="PlaceholderText"/>
              <w:rFonts w:ascii="Arial" w:hAnsi="Arial" w:cs="Arial"/>
              <w:color w:val="0000FF"/>
            </w:rPr>
            <w:t>Releasor hereby agrees/Releasors hereby agree</w:t>
          </w:r>
        </w:p>
      </w:docPartBody>
    </w:docPart>
    <w:docPart>
      <w:docPartPr>
        <w:name w:val="8B66FD459A8F445BA6F219F416FCDAB8"/>
        <w:category>
          <w:name w:val="General"/>
          <w:gallery w:val="placeholder"/>
        </w:category>
        <w:types>
          <w:type w:val="bbPlcHdr"/>
        </w:types>
        <w:behaviors>
          <w:behavior w:val="content"/>
        </w:behaviors>
        <w:guid w:val="{043BAF9D-0B48-4424-B06F-177ECD78406F}"/>
      </w:docPartPr>
      <w:docPartBody>
        <w:p w:rsidR="0056777D" w:rsidRDefault="00033494">
          <w:pPr>
            <w:pStyle w:val="8B66FD459A8F445BA6F219F416FCDAB8"/>
          </w:pPr>
          <w:r w:rsidRPr="00930974">
            <w:rPr>
              <w:rStyle w:val="PlaceholderText"/>
              <w:rFonts w:ascii="Arial" w:hAnsi="Arial" w:cs="Arial"/>
              <w:color w:val="0000FF"/>
            </w:rPr>
            <w:t>he is/she is/they are</w:t>
          </w:r>
        </w:p>
      </w:docPartBody>
    </w:docPart>
    <w:docPart>
      <w:docPartPr>
        <w:name w:val="C7F98B7860B448269ED785CC04EC55B9"/>
        <w:category>
          <w:name w:val="General"/>
          <w:gallery w:val="placeholder"/>
        </w:category>
        <w:types>
          <w:type w:val="bbPlcHdr"/>
        </w:types>
        <w:behaviors>
          <w:behavior w:val="content"/>
        </w:behaviors>
        <w:guid w:val="{A2E1B69C-D709-42C9-ABCB-03C17B569E0D}"/>
      </w:docPartPr>
      <w:docPartBody>
        <w:p w:rsidR="0056777D" w:rsidRDefault="00033494">
          <w:pPr>
            <w:pStyle w:val="C7F98B7860B448269ED785CC04EC55B9"/>
          </w:pPr>
          <w:r w:rsidRPr="00930974">
            <w:rPr>
              <w:rStyle w:val="PlaceholderText"/>
              <w:rFonts w:ascii="Arial" w:hAnsi="Arial" w:cs="Arial"/>
              <w:color w:val="0000FF"/>
            </w:rPr>
            <w:t>Releasor/Releasors</w:t>
          </w:r>
        </w:p>
      </w:docPartBody>
    </w:docPart>
    <w:docPart>
      <w:docPartPr>
        <w:name w:val="45CEB416C6BB47A4BEE80078B9198654"/>
        <w:category>
          <w:name w:val="General"/>
          <w:gallery w:val="placeholder"/>
        </w:category>
        <w:types>
          <w:type w:val="bbPlcHdr"/>
        </w:types>
        <w:behaviors>
          <w:behavior w:val="content"/>
        </w:behaviors>
        <w:guid w:val="{3CAB3097-8C07-48F6-92E7-A3D410311F8B}"/>
      </w:docPartPr>
      <w:docPartBody>
        <w:p w:rsidR="0056777D" w:rsidRDefault="00033494">
          <w:pPr>
            <w:pStyle w:val="45CEB416C6BB47A4BEE80078B9198654"/>
          </w:pPr>
          <w:r w:rsidRPr="00930974">
            <w:rPr>
              <w:rStyle w:val="PlaceholderText"/>
              <w:rFonts w:ascii="Arial" w:hAnsi="Arial" w:cs="Arial"/>
              <w:color w:val="0000FF"/>
            </w:rPr>
            <w:t>Releasor warrants/Releasors warrant</w:t>
          </w:r>
        </w:p>
      </w:docPartBody>
    </w:docPart>
    <w:docPart>
      <w:docPartPr>
        <w:name w:val="D6069C6AD2DA4133BC2CFC48A13DF083"/>
        <w:category>
          <w:name w:val="General"/>
          <w:gallery w:val="placeholder"/>
        </w:category>
        <w:types>
          <w:type w:val="bbPlcHdr"/>
        </w:types>
        <w:behaviors>
          <w:behavior w:val="content"/>
        </w:behaviors>
        <w:guid w:val="{44E10204-0440-4F0A-A50B-79D459209139}"/>
      </w:docPartPr>
      <w:docPartBody>
        <w:p w:rsidR="0056777D" w:rsidRDefault="00033494">
          <w:pPr>
            <w:pStyle w:val="D6069C6AD2DA4133BC2CFC48A13DF083"/>
          </w:pPr>
          <w:r w:rsidRPr="00930974">
            <w:rPr>
              <w:rStyle w:val="PlaceholderText"/>
              <w:rFonts w:ascii="Arial" w:hAnsi="Arial" w:cs="Arial"/>
              <w:color w:val="0000FF"/>
            </w:rPr>
            <w:t>Releasor has/Releasors have</w:t>
          </w:r>
        </w:p>
      </w:docPartBody>
    </w:docPart>
    <w:docPart>
      <w:docPartPr>
        <w:name w:val="2DBA597C88E34BBFB45379056790D891"/>
        <w:category>
          <w:name w:val="General"/>
          <w:gallery w:val="placeholder"/>
        </w:category>
        <w:types>
          <w:type w:val="bbPlcHdr"/>
        </w:types>
        <w:behaviors>
          <w:behavior w:val="content"/>
        </w:behaviors>
        <w:guid w:val="{29CA1676-625A-484A-A7E6-1049CA5843E0}"/>
      </w:docPartPr>
      <w:docPartBody>
        <w:p w:rsidR="0056777D" w:rsidRDefault="00033494">
          <w:pPr>
            <w:pStyle w:val="2DBA597C88E34BBFB45379056790D891"/>
          </w:pPr>
          <w:r w:rsidRPr="00930974">
            <w:rPr>
              <w:rStyle w:val="PlaceholderText"/>
              <w:rFonts w:ascii="Arial" w:hAnsi="Arial" w:cs="Arial"/>
              <w:color w:val="0000FF"/>
            </w:rPr>
            <w:t>Releasor is/Releasors are</w:t>
          </w:r>
        </w:p>
      </w:docPartBody>
    </w:docPart>
    <w:docPart>
      <w:docPartPr>
        <w:name w:val="CC8E17A408F143F1A9B052630FFE25B2"/>
        <w:category>
          <w:name w:val="General"/>
          <w:gallery w:val="placeholder"/>
        </w:category>
        <w:types>
          <w:type w:val="bbPlcHdr"/>
        </w:types>
        <w:behaviors>
          <w:behavior w:val="content"/>
        </w:behaviors>
        <w:guid w:val="{D00AECBA-4A64-4C1A-AE2D-551250719DE9}"/>
      </w:docPartPr>
      <w:docPartBody>
        <w:p w:rsidR="0056777D" w:rsidRDefault="00033494">
          <w:pPr>
            <w:pStyle w:val="CC8E17A408F143F1A9B052630FFE25B2"/>
          </w:pPr>
          <w:r w:rsidRPr="00930974">
            <w:rPr>
              <w:rStyle w:val="PlaceholderText"/>
              <w:rFonts w:ascii="Arial" w:hAnsi="Arial" w:cs="Arial"/>
              <w:color w:val="0000FF"/>
            </w:rPr>
            <w:t>Releasor agrees/Releasors agree</w:t>
          </w:r>
        </w:p>
      </w:docPartBody>
    </w:docPart>
    <w:docPart>
      <w:docPartPr>
        <w:name w:val="26415909CAD841439025FD37B1D9D4A0"/>
        <w:category>
          <w:name w:val="General"/>
          <w:gallery w:val="placeholder"/>
        </w:category>
        <w:types>
          <w:type w:val="bbPlcHdr"/>
        </w:types>
        <w:behaviors>
          <w:behavior w:val="content"/>
        </w:behaviors>
        <w:guid w:val="{5C5643CE-900C-411F-8BEE-62EF06B92EB0}"/>
      </w:docPartPr>
      <w:docPartBody>
        <w:p w:rsidR="0056777D" w:rsidRDefault="00033494">
          <w:pPr>
            <w:pStyle w:val="26415909CAD841439025FD37B1D9D4A0"/>
          </w:pPr>
          <w:r w:rsidRPr="00930974">
            <w:rPr>
              <w:rStyle w:val="PlaceholderText"/>
              <w:rFonts w:ascii="Arial" w:hAnsi="Arial" w:cs="Arial"/>
              <w:color w:val="0000FF"/>
            </w:rPr>
            <w:t>Releasor expressly agrees/Releasors expressly agree</w:t>
          </w:r>
        </w:p>
      </w:docPartBody>
    </w:docPart>
    <w:docPart>
      <w:docPartPr>
        <w:name w:val="BEDA2426AD4D449AAFFCB68A99088A3D"/>
        <w:category>
          <w:name w:val="General"/>
          <w:gallery w:val="placeholder"/>
        </w:category>
        <w:types>
          <w:type w:val="bbPlcHdr"/>
        </w:types>
        <w:behaviors>
          <w:behavior w:val="content"/>
        </w:behaviors>
        <w:guid w:val="{4F94B202-0DDD-4734-8E68-2B4EFE5E358A}"/>
      </w:docPartPr>
      <w:docPartBody>
        <w:p w:rsidR="0056777D" w:rsidRDefault="00033494">
          <w:pPr>
            <w:pStyle w:val="BEDA2426AD4D449AAFFCB68A99088A3D"/>
          </w:pPr>
          <w:r w:rsidRPr="00930974">
            <w:rPr>
              <w:rStyle w:val="PlaceholderText"/>
              <w:rFonts w:ascii="Arial" w:hAnsi="Arial" w:cs="Arial"/>
              <w:color w:val="0000FF"/>
            </w:rPr>
            <w:t>[Releasor’s(s’) Attorney of Record]</w:t>
          </w:r>
        </w:p>
      </w:docPartBody>
    </w:docPart>
    <w:docPart>
      <w:docPartPr>
        <w:name w:val="A8211C17FAD043249226C17FFFD188D6"/>
        <w:category>
          <w:name w:val="General"/>
          <w:gallery w:val="placeholder"/>
        </w:category>
        <w:types>
          <w:type w:val="bbPlcHdr"/>
        </w:types>
        <w:behaviors>
          <w:behavior w:val="content"/>
        </w:behaviors>
        <w:guid w:val="{ECCCE9A9-5A98-43CE-8C67-F0D310C3D8E1}"/>
      </w:docPartPr>
      <w:docPartBody>
        <w:p w:rsidR="0056777D" w:rsidRDefault="00033494">
          <w:pPr>
            <w:pStyle w:val="A8211C17FAD043249226C17FFFD188D6"/>
          </w:pPr>
          <w:r w:rsidRPr="00930974">
            <w:rPr>
              <w:rStyle w:val="PlaceholderText"/>
              <w:rFonts w:ascii="Arial" w:hAnsi="Arial" w:cs="Arial"/>
              <w:color w:val="0000FF"/>
            </w:rPr>
            <w:t>[LAW FIRM]</w:t>
          </w:r>
        </w:p>
      </w:docPartBody>
    </w:docPart>
    <w:docPart>
      <w:docPartPr>
        <w:name w:val="5B009A391E6843CE92E677370398B2C5"/>
        <w:category>
          <w:name w:val="General"/>
          <w:gallery w:val="placeholder"/>
        </w:category>
        <w:types>
          <w:type w:val="bbPlcHdr"/>
        </w:types>
        <w:behaviors>
          <w:behavior w:val="content"/>
        </w:behaviors>
        <w:guid w:val="{DA719E0E-9C50-45CA-9432-F66E4D9AC3B6}"/>
      </w:docPartPr>
      <w:docPartBody>
        <w:p w:rsidR="0056777D" w:rsidRDefault="00033494">
          <w:pPr>
            <w:pStyle w:val="5B009A391E6843CE92E677370398B2C5"/>
          </w:pPr>
          <w:r w:rsidRPr="00930974">
            <w:rPr>
              <w:rStyle w:val="PlaceholderText"/>
              <w:rFonts w:ascii="Arial" w:hAnsi="Arial" w:cs="Arial"/>
              <w:color w:val="0000FF"/>
            </w:rPr>
            <w:t>Releasor/Releasors</w:t>
          </w:r>
        </w:p>
      </w:docPartBody>
    </w:docPart>
    <w:docPart>
      <w:docPartPr>
        <w:name w:val="53B57BE8347D47C591E7880B0D9CB99E"/>
        <w:category>
          <w:name w:val="General"/>
          <w:gallery w:val="placeholder"/>
        </w:category>
        <w:types>
          <w:type w:val="bbPlcHdr"/>
        </w:types>
        <w:behaviors>
          <w:behavior w:val="content"/>
        </w:behaviors>
        <w:guid w:val="{FCC660CA-03B9-4A62-A909-523FA78CA058}"/>
      </w:docPartPr>
      <w:docPartBody>
        <w:p w:rsidR="0056777D" w:rsidRDefault="00033494">
          <w:pPr>
            <w:pStyle w:val="53B57BE8347D47C591E7880B0D9CB99E"/>
          </w:pPr>
          <w:r w:rsidRPr="00930974">
            <w:rPr>
              <w:rStyle w:val="PlaceholderText"/>
              <w:rFonts w:ascii="Arial" w:hAnsi="Arial" w:cs="Arial"/>
              <w:color w:val="0000FF"/>
            </w:rPr>
            <w:t>Releasor has/Releasors have</w:t>
          </w:r>
        </w:p>
      </w:docPartBody>
    </w:docPart>
    <w:docPart>
      <w:docPartPr>
        <w:name w:val="69AEF987D053439CAA72703AAD49010D"/>
        <w:category>
          <w:name w:val="General"/>
          <w:gallery w:val="placeholder"/>
        </w:category>
        <w:types>
          <w:type w:val="bbPlcHdr"/>
        </w:types>
        <w:behaviors>
          <w:behavior w:val="content"/>
        </w:behaviors>
        <w:guid w:val="{119A546E-8B8D-4820-8B6B-405409BAD79A}"/>
      </w:docPartPr>
      <w:docPartBody>
        <w:p w:rsidR="0056777D" w:rsidRDefault="00033494">
          <w:pPr>
            <w:pStyle w:val="69AEF987D053439CAA72703AAD49010D"/>
          </w:pPr>
          <w:r w:rsidRPr="00930974">
            <w:rPr>
              <w:rStyle w:val="PlaceholderText"/>
              <w:rFonts w:ascii="Arial" w:hAnsi="Arial" w:cs="Arial"/>
              <w:color w:val="0000FF"/>
            </w:rPr>
            <w:t>[Releasor’s(s’) Attorney of Record]</w:t>
          </w:r>
        </w:p>
      </w:docPartBody>
    </w:docPart>
    <w:docPart>
      <w:docPartPr>
        <w:name w:val="6215EE7277E741218F137C965919A339"/>
        <w:category>
          <w:name w:val="General"/>
          <w:gallery w:val="placeholder"/>
        </w:category>
        <w:types>
          <w:type w:val="bbPlcHdr"/>
        </w:types>
        <w:behaviors>
          <w:behavior w:val="content"/>
        </w:behaviors>
        <w:guid w:val="{E7AB7376-AE3B-4676-B4C7-65BD713EC62A}"/>
      </w:docPartPr>
      <w:docPartBody>
        <w:p w:rsidR="0056777D" w:rsidRDefault="00033494">
          <w:pPr>
            <w:pStyle w:val="6215EE7277E741218F137C965919A339"/>
          </w:pPr>
          <w:r w:rsidRPr="00930974">
            <w:rPr>
              <w:rStyle w:val="PlaceholderText"/>
              <w:rFonts w:ascii="Arial" w:hAnsi="Arial" w:cs="Arial"/>
              <w:color w:val="0000FF"/>
            </w:rPr>
            <w:t>[LAW FIRM]</w:t>
          </w:r>
        </w:p>
      </w:docPartBody>
    </w:docPart>
    <w:docPart>
      <w:docPartPr>
        <w:name w:val="58344F8C4EE34753AE2B255960086D57"/>
        <w:category>
          <w:name w:val="General"/>
          <w:gallery w:val="placeholder"/>
        </w:category>
        <w:types>
          <w:type w:val="bbPlcHdr"/>
        </w:types>
        <w:behaviors>
          <w:behavior w:val="content"/>
        </w:behaviors>
        <w:guid w:val="{1CBC7379-31A2-4335-9DE5-1F83D6C291DF}"/>
      </w:docPartPr>
      <w:docPartBody>
        <w:p w:rsidR="0056777D" w:rsidRDefault="00033494">
          <w:pPr>
            <w:pStyle w:val="58344F8C4EE34753AE2B255960086D57"/>
          </w:pPr>
          <w:r w:rsidRPr="00930974">
            <w:rPr>
              <w:rStyle w:val="PlaceholderText"/>
              <w:rFonts w:ascii="Arial" w:hAnsi="Arial" w:cs="Arial"/>
              <w:color w:val="0000FF"/>
            </w:rPr>
            <w:t>Releasor waives, releases, and forever discharges</w:t>
          </w:r>
        </w:p>
      </w:docPartBody>
    </w:docPart>
    <w:docPart>
      <w:docPartPr>
        <w:name w:val="F87477C84DDB48A18329DDF8853CFC4B"/>
        <w:category>
          <w:name w:val="General"/>
          <w:gallery w:val="placeholder"/>
        </w:category>
        <w:types>
          <w:type w:val="bbPlcHdr"/>
        </w:types>
        <w:behaviors>
          <w:behavior w:val="content"/>
        </w:behaviors>
        <w:guid w:val="{619C1516-85D0-4A11-A7DD-54C3630F3B7B}"/>
      </w:docPartPr>
      <w:docPartBody>
        <w:p w:rsidR="0056777D" w:rsidRDefault="00033494">
          <w:pPr>
            <w:pStyle w:val="F87477C84DDB48A18329DDF8853CFC4B"/>
          </w:pPr>
          <w:r w:rsidRPr="00930974">
            <w:rPr>
              <w:rStyle w:val="PlaceholderText"/>
              <w:rFonts w:ascii="Arial" w:hAnsi="Arial" w:cs="Arial"/>
              <w:color w:val="0000FF"/>
            </w:rPr>
            <w:t>Releasor/Releasors</w:t>
          </w:r>
        </w:p>
      </w:docPartBody>
    </w:docPart>
    <w:docPart>
      <w:docPartPr>
        <w:name w:val="481B08CCA65E4AA78E9E9B2A6457050C"/>
        <w:category>
          <w:name w:val="General"/>
          <w:gallery w:val="placeholder"/>
        </w:category>
        <w:types>
          <w:type w:val="bbPlcHdr"/>
        </w:types>
        <w:behaviors>
          <w:behavior w:val="content"/>
        </w:behaviors>
        <w:guid w:val="{5A8A8B94-DE8D-4F65-9664-80A64A71253B}"/>
      </w:docPartPr>
      <w:docPartBody>
        <w:p w:rsidR="0056777D" w:rsidRDefault="00033494">
          <w:pPr>
            <w:pStyle w:val="481B08CCA65E4AA78E9E9B2A6457050C"/>
          </w:pPr>
          <w:r w:rsidRPr="00930974">
            <w:rPr>
              <w:rStyle w:val="PlaceholderText"/>
              <w:rFonts w:ascii="Arial" w:hAnsi="Arial" w:cs="Arial"/>
              <w:color w:val="0000FF"/>
            </w:rPr>
            <w:t>[Releasor’s(s’) Attorney of Record]</w:t>
          </w:r>
        </w:p>
      </w:docPartBody>
    </w:docPart>
    <w:docPart>
      <w:docPartPr>
        <w:name w:val="AA10BBA9820F482DB5227E543D6C7317"/>
        <w:category>
          <w:name w:val="General"/>
          <w:gallery w:val="placeholder"/>
        </w:category>
        <w:types>
          <w:type w:val="bbPlcHdr"/>
        </w:types>
        <w:behaviors>
          <w:behavior w:val="content"/>
        </w:behaviors>
        <w:guid w:val="{C4EEEC38-22AD-4DB8-AA25-506CF655ACDB}"/>
      </w:docPartPr>
      <w:docPartBody>
        <w:p w:rsidR="0056777D" w:rsidRDefault="00033494">
          <w:pPr>
            <w:pStyle w:val="AA10BBA9820F482DB5227E543D6C7317"/>
          </w:pPr>
          <w:r w:rsidRPr="00930974">
            <w:rPr>
              <w:rStyle w:val="PlaceholderText"/>
              <w:rFonts w:ascii="Arial" w:hAnsi="Arial" w:cs="Arial"/>
              <w:color w:val="0000FF"/>
            </w:rPr>
            <w:t>Releasor has/Releasors have</w:t>
          </w:r>
        </w:p>
      </w:docPartBody>
    </w:docPart>
    <w:docPart>
      <w:docPartPr>
        <w:name w:val="998D8EC529D54A78B19BA0B692C549DD"/>
        <w:category>
          <w:name w:val="General"/>
          <w:gallery w:val="placeholder"/>
        </w:category>
        <w:types>
          <w:type w:val="bbPlcHdr"/>
        </w:types>
        <w:behaviors>
          <w:behavior w:val="content"/>
        </w:behaviors>
        <w:guid w:val="{08111870-F6C9-4A4D-A878-1BF7310DEE44}"/>
      </w:docPartPr>
      <w:docPartBody>
        <w:p w:rsidR="0056777D" w:rsidRDefault="00033494">
          <w:pPr>
            <w:pStyle w:val="998D8EC529D54A78B19BA0B692C549DD"/>
          </w:pPr>
          <w:r w:rsidRPr="00930974">
            <w:rPr>
              <w:rStyle w:val="PlaceholderText"/>
              <w:rFonts w:ascii="Arial" w:hAnsi="Arial" w:cs="Arial"/>
              <w:color w:val="0000FF"/>
            </w:rPr>
            <w:t>Releasor’s/Releasors’</w:t>
          </w:r>
        </w:p>
      </w:docPartBody>
    </w:docPart>
    <w:docPart>
      <w:docPartPr>
        <w:name w:val="CCF44DCD97B243A5B0AEDEDEA9442ACD"/>
        <w:category>
          <w:name w:val="General"/>
          <w:gallery w:val="placeholder"/>
        </w:category>
        <w:types>
          <w:type w:val="bbPlcHdr"/>
        </w:types>
        <w:behaviors>
          <w:behavior w:val="content"/>
        </w:behaviors>
        <w:guid w:val="{EC47DA0D-4B40-4B20-83BC-A42907361C1B}"/>
      </w:docPartPr>
      <w:docPartBody>
        <w:p w:rsidR="0056777D" w:rsidRDefault="00033494">
          <w:pPr>
            <w:pStyle w:val="CCF44DCD97B243A5B0AEDEDEA9442ACD"/>
          </w:pPr>
          <w:r w:rsidRPr="00930974">
            <w:rPr>
              <w:rStyle w:val="PlaceholderText"/>
              <w:rFonts w:ascii="Arial" w:hAnsi="Arial" w:cs="Arial"/>
              <w:color w:val="0000FF"/>
            </w:rPr>
            <w:t>Releasor/Releasors</w:t>
          </w:r>
        </w:p>
      </w:docPartBody>
    </w:docPart>
    <w:docPart>
      <w:docPartPr>
        <w:name w:val="68163D1F4BFB4F6D8F55D90A79EA3EB9"/>
        <w:category>
          <w:name w:val="General"/>
          <w:gallery w:val="placeholder"/>
        </w:category>
        <w:types>
          <w:type w:val="bbPlcHdr"/>
        </w:types>
        <w:behaviors>
          <w:behavior w:val="content"/>
        </w:behaviors>
        <w:guid w:val="{28AD0329-DD00-4585-8BEC-B8F52B0B47D3}"/>
      </w:docPartPr>
      <w:docPartBody>
        <w:p w:rsidR="0056777D" w:rsidRDefault="00033494">
          <w:pPr>
            <w:pStyle w:val="68163D1F4BFB4F6D8F55D90A79EA3EB9"/>
          </w:pPr>
          <w:r w:rsidRPr="00930974">
            <w:rPr>
              <w:rStyle w:val="PlaceholderText"/>
              <w:rFonts w:ascii="Arial" w:hAnsi="Arial" w:cs="Arial"/>
              <w:color w:val="0000FF"/>
            </w:rPr>
            <w:t>[Releasor’s(s’) Attorney of Record]</w:t>
          </w:r>
        </w:p>
      </w:docPartBody>
    </w:docPart>
    <w:docPart>
      <w:docPartPr>
        <w:name w:val="D26B5851C26F42288E1282BF1AA703AC"/>
        <w:category>
          <w:name w:val="General"/>
          <w:gallery w:val="placeholder"/>
        </w:category>
        <w:types>
          <w:type w:val="bbPlcHdr"/>
        </w:types>
        <w:behaviors>
          <w:behavior w:val="content"/>
        </w:behaviors>
        <w:guid w:val="{580472EF-138A-4869-9C30-491B5193088C}"/>
      </w:docPartPr>
      <w:docPartBody>
        <w:p w:rsidR="0056777D" w:rsidRDefault="00033494">
          <w:pPr>
            <w:pStyle w:val="D26B5851C26F42288E1282BF1AA703AC"/>
          </w:pPr>
          <w:r w:rsidRPr="00930974">
            <w:rPr>
              <w:rStyle w:val="PlaceholderText"/>
              <w:rFonts w:ascii="Arial" w:hAnsi="Arial" w:cs="Arial"/>
              <w:color w:val="0000FF"/>
            </w:rPr>
            <w:t>Releasor/Releasors</w:t>
          </w:r>
        </w:p>
      </w:docPartBody>
    </w:docPart>
    <w:docPart>
      <w:docPartPr>
        <w:name w:val="11D95A10C129498A91662B73A57A2FB6"/>
        <w:category>
          <w:name w:val="General"/>
          <w:gallery w:val="placeholder"/>
        </w:category>
        <w:types>
          <w:type w:val="bbPlcHdr"/>
        </w:types>
        <w:behaviors>
          <w:behavior w:val="content"/>
        </w:behaviors>
        <w:guid w:val="{A297D60E-2849-49C1-812B-AAA78FA36D74}"/>
      </w:docPartPr>
      <w:docPartBody>
        <w:p w:rsidR="0056777D" w:rsidRDefault="00033494">
          <w:pPr>
            <w:pStyle w:val="11D95A10C129498A91662B73A57A2FB6"/>
          </w:pPr>
          <w:r w:rsidRPr="00930974">
            <w:rPr>
              <w:rStyle w:val="PlaceholderText"/>
              <w:rFonts w:ascii="Arial" w:hAnsi="Arial" w:cs="Arial"/>
              <w:color w:val="0000FF"/>
            </w:rPr>
            <w:t>Releasor/Releasors</w:t>
          </w:r>
        </w:p>
      </w:docPartBody>
    </w:docPart>
    <w:docPart>
      <w:docPartPr>
        <w:name w:val="45C63D9A0FD94FF593E2EF7D17BE08CA"/>
        <w:category>
          <w:name w:val="General"/>
          <w:gallery w:val="placeholder"/>
        </w:category>
        <w:types>
          <w:type w:val="bbPlcHdr"/>
        </w:types>
        <w:behaviors>
          <w:behavior w:val="content"/>
        </w:behaviors>
        <w:guid w:val="{425AC67B-5162-4462-BCC5-FB5A593022B8}"/>
      </w:docPartPr>
      <w:docPartBody>
        <w:p w:rsidR="0056777D" w:rsidRDefault="00033494">
          <w:pPr>
            <w:pStyle w:val="45C63D9A0FD94FF593E2EF7D17BE08CA"/>
          </w:pPr>
          <w:r w:rsidRPr="00930974">
            <w:rPr>
              <w:rStyle w:val="PlaceholderText"/>
              <w:rFonts w:ascii="Arial" w:hAnsi="Arial" w:cs="Arial"/>
              <w:color w:val="0000FF"/>
            </w:rPr>
            <w:t>[Releasor’s(s’) Attorney of Record]</w:t>
          </w:r>
        </w:p>
      </w:docPartBody>
    </w:docPart>
    <w:docPart>
      <w:docPartPr>
        <w:name w:val="09730F2EF49C4EB3984F80C9FBE2A077"/>
        <w:category>
          <w:name w:val="General"/>
          <w:gallery w:val="placeholder"/>
        </w:category>
        <w:types>
          <w:type w:val="bbPlcHdr"/>
        </w:types>
        <w:behaviors>
          <w:behavior w:val="content"/>
        </w:behaviors>
        <w:guid w:val="{1658FE71-B637-49B8-A963-738FCD2A84AC}"/>
      </w:docPartPr>
      <w:docPartBody>
        <w:p w:rsidR="0056777D" w:rsidRDefault="00033494">
          <w:pPr>
            <w:pStyle w:val="09730F2EF49C4EB3984F80C9FBE2A077"/>
          </w:pPr>
          <w:r w:rsidRPr="00930974">
            <w:rPr>
              <w:rStyle w:val="PlaceholderText"/>
              <w:rFonts w:ascii="Arial" w:hAnsi="Arial" w:cs="Arial"/>
              <w:color w:val="0000FF"/>
            </w:rPr>
            <w:t>Releasor further declares and represents/Releasors declare and further represent</w:t>
          </w:r>
        </w:p>
      </w:docPartBody>
    </w:docPart>
    <w:docPart>
      <w:docPartPr>
        <w:name w:val="13AD8F46FBBF4891AAEE0F4FC345A9E5"/>
        <w:category>
          <w:name w:val="General"/>
          <w:gallery w:val="placeholder"/>
        </w:category>
        <w:types>
          <w:type w:val="bbPlcHdr"/>
        </w:types>
        <w:behaviors>
          <w:behavior w:val="content"/>
        </w:behaviors>
        <w:guid w:val="{BDABA6F9-3FD2-47DD-A0AD-ABCEDE220EEA}"/>
      </w:docPartPr>
      <w:docPartBody>
        <w:p w:rsidR="0056777D" w:rsidRDefault="00033494">
          <w:pPr>
            <w:pStyle w:val="13AD8F46FBBF4891AAEE0F4FC345A9E5"/>
          </w:pPr>
          <w:r w:rsidRPr="00930974">
            <w:rPr>
              <w:rStyle w:val="PlaceholderText"/>
              <w:rFonts w:ascii="Arial" w:hAnsi="Arial" w:cs="Arial"/>
              <w:color w:val="0000FF"/>
            </w:rPr>
            <w:t>Releasor/Releasors</w:t>
          </w:r>
        </w:p>
      </w:docPartBody>
    </w:docPart>
    <w:docPart>
      <w:docPartPr>
        <w:name w:val="B97DDAD58B454520914C9DF9D0AA4DBA"/>
        <w:category>
          <w:name w:val="General"/>
          <w:gallery w:val="placeholder"/>
        </w:category>
        <w:types>
          <w:type w:val="bbPlcHdr"/>
        </w:types>
        <w:behaviors>
          <w:behavior w:val="content"/>
        </w:behaviors>
        <w:guid w:val="{9E973176-EA70-467B-8465-9F6420B60A23}"/>
      </w:docPartPr>
      <w:docPartBody>
        <w:p w:rsidR="0056777D" w:rsidRDefault="00033494">
          <w:pPr>
            <w:pStyle w:val="B97DDAD58B454520914C9DF9D0AA4DBA"/>
          </w:pPr>
          <w:r w:rsidRPr="00930974">
            <w:rPr>
              <w:rStyle w:val="PlaceholderText"/>
              <w:rFonts w:ascii="Arial" w:hAnsi="Arial" w:cs="Arial"/>
              <w:color w:val="0000FF"/>
            </w:rPr>
            <w:t>Releasor understands/Releasors understand</w:t>
          </w:r>
        </w:p>
      </w:docPartBody>
    </w:docPart>
    <w:docPart>
      <w:docPartPr>
        <w:name w:val="2CB5C894C3074AAA83A9E2AB469ADB9F"/>
        <w:category>
          <w:name w:val="General"/>
          <w:gallery w:val="placeholder"/>
        </w:category>
        <w:types>
          <w:type w:val="bbPlcHdr"/>
        </w:types>
        <w:behaviors>
          <w:behavior w:val="content"/>
        </w:behaviors>
        <w:guid w:val="{33918264-3A43-4AE0-86C3-852B9871B3DA}"/>
      </w:docPartPr>
      <w:docPartBody>
        <w:p w:rsidR="0056777D" w:rsidRDefault="00033494">
          <w:pPr>
            <w:pStyle w:val="2CB5C894C3074AAA83A9E2AB469ADB9F"/>
          </w:pPr>
          <w:r w:rsidRPr="00930974">
            <w:rPr>
              <w:rStyle w:val="PlaceholderText"/>
              <w:rFonts w:ascii="Arial" w:hAnsi="Arial" w:cs="Arial"/>
              <w:color w:val="0000FF"/>
            </w:rPr>
            <w:t>Releasor has/Releasors have</w:t>
          </w:r>
        </w:p>
      </w:docPartBody>
    </w:docPart>
    <w:docPart>
      <w:docPartPr>
        <w:name w:val="5627918DAC044B968A237F8A8BC58966"/>
        <w:category>
          <w:name w:val="General"/>
          <w:gallery w:val="placeholder"/>
        </w:category>
        <w:types>
          <w:type w:val="bbPlcHdr"/>
        </w:types>
        <w:behaviors>
          <w:behavior w:val="content"/>
        </w:behaviors>
        <w:guid w:val="{0ADD0B1E-5051-4231-8053-81A3D0F78C89}"/>
      </w:docPartPr>
      <w:docPartBody>
        <w:p w:rsidR="0056777D" w:rsidRDefault="00033494">
          <w:pPr>
            <w:pStyle w:val="5627918DAC044B968A237F8A8BC58966"/>
          </w:pPr>
          <w:r w:rsidRPr="00930974">
            <w:rPr>
              <w:rStyle w:val="PlaceholderText"/>
              <w:rFonts w:ascii="Arial" w:hAnsi="Arial" w:cs="Arial"/>
              <w:color w:val="0000FF"/>
            </w:rPr>
            <w:t>Releasor represents/Releasors represent</w:t>
          </w:r>
        </w:p>
      </w:docPartBody>
    </w:docPart>
    <w:docPart>
      <w:docPartPr>
        <w:name w:val="E853220AFC734C3B848B9BD2383109E1"/>
        <w:category>
          <w:name w:val="General"/>
          <w:gallery w:val="placeholder"/>
        </w:category>
        <w:types>
          <w:type w:val="bbPlcHdr"/>
        </w:types>
        <w:behaviors>
          <w:behavior w:val="content"/>
        </w:behaviors>
        <w:guid w:val="{A59899A4-AFDC-4838-83E3-B7A2D9572270}"/>
      </w:docPartPr>
      <w:docPartBody>
        <w:p w:rsidR="0056777D" w:rsidRDefault="00033494">
          <w:pPr>
            <w:pStyle w:val="E853220AFC734C3B848B9BD2383109E1"/>
          </w:pPr>
          <w:r w:rsidRPr="00930974">
            <w:rPr>
              <w:rStyle w:val="PlaceholderText"/>
              <w:rFonts w:ascii="Arial" w:hAnsi="Arial" w:cs="Arial"/>
              <w:color w:val="0000FF"/>
            </w:rPr>
            <w:t>Releasor has/Releasors have</w:t>
          </w:r>
        </w:p>
      </w:docPartBody>
    </w:docPart>
    <w:docPart>
      <w:docPartPr>
        <w:name w:val="2FBAB0BBC57D48C9AD6BE4BCF36F7D36"/>
        <w:category>
          <w:name w:val="General"/>
          <w:gallery w:val="placeholder"/>
        </w:category>
        <w:types>
          <w:type w:val="bbPlcHdr"/>
        </w:types>
        <w:behaviors>
          <w:behavior w:val="content"/>
        </w:behaviors>
        <w:guid w:val="{3017FFCC-2D17-4F94-A479-DD1EBA4CE63B}"/>
      </w:docPartPr>
      <w:docPartBody>
        <w:p w:rsidR="0056777D" w:rsidRDefault="00033494">
          <w:pPr>
            <w:pStyle w:val="2FBAB0BBC57D48C9AD6BE4BCF36F7D36"/>
          </w:pPr>
          <w:r w:rsidRPr="00930974">
            <w:rPr>
              <w:rStyle w:val="PlaceholderText"/>
              <w:rFonts w:ascii="Arial" w:hAnsi="Arial" w:cs="Arial"/>
              <w:color w:val="0000FF"/>
            </w:rPr>
            <w:t>Releasor’s/Releasors’</w:t>
          </w:r>
        </w:p>
      </w:docPartBody>
    </w:docPart>
    <w:docPart>
      <w:docPartPr>
        <w:name w:val="6E37EEE9FAD94C3A82AFF1FC12EAE18E"/>
        <w:category>
          <w:name w:val="General"/>
          <w:gallery w:val="placeholder"/>
        </w:category>
        <w:types>
          <w:type w:val="bbPlcHdr"/>
        </w:types>
        <w:behaviors>
          <w:behavior w:val="content"/>
        </w:behaviors>
        <w:guid w:val="{87D8A903-50C1-45D2-9B3A-50BA6AFE4AA2}"/>
      </w:docPartPr>
      <w:docPartBody>
        <w:p w:rsidR="0056777D" w:rsidRDefault="00033494">
          <w:pPr>
            <w:pStyle w:val="6E37EEE9FAD94C3A82AFF1FC12EAE18E"/>
          </w:pPr>
          <w:r w:rsidRPr="00930974">
            <w:rPr>
              <w:rStyle w:val="PlaceholderText"/>
              <w:rFonts w:ascii="Arial" w:hAnsi="Arial" w:cs="Arial"/>
              <w:color w:val="0000FF"/>
            </w:rPr>
            <w:t>Releasor/Releasors</w:t>
          </w:r>
        </w:p>
      </w:docPartBody>
    </w:docPart>
    <w:docPart>
      <w:docPartPr>
        <w:name w:val="231B2D464C424704900F8F4107AF100C"/>
        <w:category>
          <w:name w:val="General"/>
          <w:gallery w:val="placeholder"/>
        </w:category>
        <w:types>
          <w:type w:val="bbPlcHdr"/>
        </w:types>
        <w:behaviors>
          <w:behavior w:val="content"/>
        </w:behaviors>
        <w:guid w:val="{822125B9-16E2-4329-BB61-A43013C96C96}"/>
      </w:docPartPr>
      <w:docPartBody>
        <w:p w:rsidR="0056777D" w:rsidRDefault="00033494">
          <w:pPr>
            <w:pStyle w:val="231B2D464C424704900F8F4107AF100C"/>
          </w:pPr>
          <w:r w:rsidRPr="00930974">
            <w:rPr>
              <w:rStyle w:val="PlaceholderText"/>
              <w:rFonts w:ascii="Arial" w:hAnsi="Arial" w:cs="Arial"/>
              <w:color w:val="0000FF"/>
            </w:rPr>
            <w:t>Releasor acknowledges/Releasors acknowledge</w:t>
          </w:r>
        </w:p>
      </w:docPartBody>
    </w:docPart>
    <w:docPart>
      <w:docPartPr>
        <w:name w:val="CA7F639DB7C3451BAF07BB6B7FE5A3A2"/>
        <w:category>
          <w:name w:val="General"/>
          <w:gallery w:val="placeholder"/>
        </w:category>
        <w:types>
          <w:type w:val="bbPlcHdr"/>
        </w:types>
        <w:behaviors>
          <w:behavior w:val="content"/>
        </w:behaviors>
        <w:guid w:val="{05E99E92-BA0C-4679-81A7-FECEAF11797F}"/>
      </w:docPartPr>
      <w:docPartBody>
        <w:p w:rsidR="0056777D" w:rsidRDefault="00033494">
          <w:pPr>
            <w:pStyle w:val="CA7F639DB7C3451BAF07BB6B7FE5A3A2"/>
          </w:pPr>
          <w:r w:rsidRPr="00930974">
            <w:rPr>
              <w:rStyle w:val="PlaceholderText"/>
              <w:rFonts w:ascii="Arial" w:hAnsi="Arial" w:cs="Arial"/>
              <w:color w:val="0000FF"/>
            </w:rPr>
            <w:t>Releasor has read and understands/Releasors have read and understand</w:t>
          </w:r>
        </w:p>
      </w:docPartBody>
    </w:docPart>
    <w:docPart>
      <w:docPartPr>
        <w:name w:val="D0C2D98159F84DE98CDAED5F3F77FC56"/>
        <w:category>
          <w:name w:val="General"/>
          <w:gallery w:val="placeholder"/>
        </w:category>
        <w:types>
          <w:type w:val="bbPlcHdr"/>
        </w:types>
        <w:behaviors>
          <w:behavior w:val="content"/>
        </w:behaviors>
        <w:guid w:val="{766490ED-D88D-4D76-A965-0D5BAB4B7C22}"/>
      </w:docPartPr>
      <w:docPartBody>
        <w:p w:rsidR="0056777D" w:rsidRDefault="00033494">
          <w:pPr>
            <w:pStyle w:val="D0C2D98159F84DE98CDAED5F3F77FC56"/>
          </w:pPr>
          <w:r w:rsidRPr="00930974">
            <w:rPr>
              <w:rStyle w:val="PlaceholderText"/>
              <w:rFonts w:ascii="Arial" w:hAnsi="Arial" w:cs="Arial"/>
              <w:color w:val="0000FF"/>
            </w:rPr>
            <w:t>Releasor’/Releasors’</w:t>
          </w:r>
        </w:p>
      </w:docPartBody>
    </w:docPart>
    <w:docPart>
      <w:docPartPr>
        <w:name w:val="B7F9A091690D488B8E5EB84ABFC8E22D"/>
        <w:category>
          <w:name w:val="General"/>
          <w:gallery w:val="placeholder"/>
        </w:category>
        <w:types>
          <w:type w:val="bbPlcHdr"/>
        </w:types>
        <w:behaviors>
          <w:behavior w:val="content"/>
        </w:behaviors>
        <w:guid w:val="{6A37B360-0FB4-43EB-8094-5D06CC460AEF}"/>
      </w:docPartPr>
      <w:docPartBody>
        <w:p w:rsidR="0056777D" w:rsidRDefault="00033494">
          <w:pPr>
            <w:pStyle w:val="B7F9A091690D488B8E5EB84ABFC8E22D"/>
          </w:pPr>
          <w:r w:rsidRPr="00930974">
            <w:rPr>
              <w:rStyle w:val="PlaceholderText"/>
              <w:rFonts w:ascii="Arial" w:hAnsi="Arial" w:cs="Arial"/>
              <w:color w:val="0000FF"/>
            </w:rPr>
            <w:t>Releasor has/Releasors have</w:t>
          </w:r>
        </w:p>
      </w:docPartBody>
    </w:docPart>
    <w:docPart>
      <w:docPartPr>
        <w:name w:val="EFA5B1E00C404DCFB79771769E892FEA"/>
        <w:category>
          <w:name w:val="General"/>
          <w:gallery w:val="placeholder"/>
        </w:category>
        <w:types>
          <w:type w:val="bbPlcHdr"/>
        </w:types>
        <w:behaviors>
          <w:behavior w:val="content"/>
        </w:behaviors>
        <w:guid w:val="{CF828190-72CE-4478-A055-6D80C1AA0AA2}"/>
      </w:docPartPr>
      <w:docPartBody>
        <w:p w:rsidR="0056777D" w:rsidRDefault="00033494">
          <w:pPr>
            <w:pStyle w:val="EFA5B1E00C404DCFB79771769E892FEA"/>
          </w:pPr>
          <w:r w:rsidRPr="00930974">
            <w:rPr>
              <w:rStyle w:val="PlaceholderText"/>
              <w:rFonts w:ascii="Arial" w:hAnsi="Arial" w:cs="Arial"/>
              <w:color w:val="0000FF"/>
            </w:rPr>
            <w:t>waives/waive</w:t>
          </w:r>
        </w:p>
      </w:docPartBody>
    </w:docPart>
    <w:docPart>
      <w:docPartPr>
        <w:name w:val="7F56E7FC32A940A3AC8831BF7F149F7D"/>
        <w:category>
          <w:name w:val="General"/>
          <w:gallery w:val="placeholder"/>
        </w:category>
        <w:types>
          <w:type w:val="bbPlcHdr"/>
        </w:types>
        <w:behaviors>
          <w:behavior w:val="content"/>
        </w:behaviors>
        <w:guid w:val="{E09C3408-5AD7-46FC-A8ED-701A25B12CD4}"/>
      </w:docPartPr>
      <w:docPartBody>
        <w:p w:rsidR="0056777D" w:rsidRDefault="00033494">
          <w:pPr>
            <w:pStyle w:val="7F56E7FC32A940A3AC8831BF7F149F7D"/>
          </w:pPr>
          <w:r w:rsidRPr="00930974">
            <w:rPr>
              <w:rStyle w:val="PlaceholderText"/>
              <w:rFonts w:ascii="Arial" w:hAnsi="Arial" w:cs="Arial"/>
              <w:color w:val="0000FF"/>
            </w:rPr>
            <w:t>Releasor’s/Releasors’</w:t>
          </w:r>
        </w:p>
      </w:docPartBody>
    </w:docPart>
    <w:docPart>
      <w:docPartPr>
        <w:name w:val="2DD0C7EFCB0B4771BE9A14F73E4699D6"/>
        <w:category>
          <w:name w:val="General"/>
          <w:gallery w:val="placeholder"/>
        </w:category>
        <w:types>
          <w:type w:val="bbPlcHdr"/>
        </w:types>
        <w:behaviors>
          <w:behavior w:val="content"/>
        </w:behaviors>
        <w:guid w:val="{DAFB833A-D36A-4E76-B98C-93BDF36F3669}"/>
      </w:docPartPr>
      <w:docPartBody>
        <w:p w:rsidR="0056777D" w:rsidRDefault="00033494">
          <w:pPr>
            <w:pStyle w:val="2DD0C7EFCB0B4771BE9A14F73E4699D6"/>
          </w:pPr>
          <w:r w:rsidRPr="00930974">
            <w:rPr>
              <w:rStyle w:val="PlaceholderText"/>
              <w:rFonts w:ascii="Arial" w:hAnsi="Arial" w:cs="Arial"/>
              <w:color w:val="0000FF"/>
            </w:rPr>
            <w:t>Releasor/Releasors</w:t>
          </w:r>
        </w:p>
      </w:docPartBody>
    </w:docPart>
    <w:docPart>
      <w:docPartPr>
        <w:name w:val="E39B08F5F84A4D5495363761D579BDF3"/>
        <w:category>
          <w:name w:val="General"/>
          <w:gallery w:val="placeholder"/>
        </w:category>
        <w:types>
          <w:type w:val="bbPlcHdr"/>
        </w:types>
        <w:behaviors>
          <w:behavior w:val="content"/>
        </w:behaviors>
        <w:guid w:val="{F4F2D77E-8699-40BB-8157-7F48CAC50145}"/>
      </w:docPartPr>
      <w:docPartBody>
        <w:p w:rsidR="0056777D" w:rsidRDefault="00033494">
          <w:pPr>
            <w:pStyle w:val="E39B08F5F84A4D5495363761D579BDF3"/>
          </w:pPr>
          <w:r w:rsidRPr="00930974">
            <w:rPr>
              <w:rStyle w:val="PlaceholderText"/>
              <w:rFonts w:ascii="Arial" w:hAnsi="Arial" w:cs="Arial"/>
              <w:b/>
              <w:color w:val="0000FF"/>
            </w:rPr>
            <w:t>[RELEASOR’S(S’) ATTORNEY OF RECORD]</w:t>
          </w:r>
        </w:p>
      </w:docPartBody>
    </w:docPart>
    <w:docPart>
      <w:docPartPr>
        <w:name w:val="FA5AE691E90A497BB3BCC3ED0E067630"/>
        <w:category>
          <w:name w:val="General"/>
          <w:gallery w:val="placeholder"/>
        </w:category>
        <w:types>
          <w:type w:val="bbPlcHdr"/>
        </w:types>
        <w:behaviors>
          <w:behavior w:val="content"/>
        </w:behaviors>
        <w:guid w:val="{4286E634-BB95-4FF2-BA46-6C970381314A}"/>
      </w:docPartPr>
      <w:docPartBody>
        <w:p w:rsidR="0056777D" w:rsidRDefault="00033494">
          <w:pPr>
            <w:pStyle w:val="FA5AE691E90A497BB3BCC3ED0E067630"/>
          </w:pPr>
          <w:r w:rsidRPr="00930974">
            <w:rPr>
              <w:rStyle w:val="PlaceholderText"/>
              <w:rFonts w:ascii="Arial" w:hAnsi="Arial" w:cs="Arial"/>
              <w:color w:val="0000FF"/>
            </w:rPr>
            <w:t>[Releasor’s(s’) Attorney of Record]</w:t>
          </w:r>
        </w:p>
      </w:docPartBody>
    </w:docPart>
    <w:docPart>
      <w:docPartPr>
        <w:name w:val="ACCD6A9060764409B9BF91827529E2A7"/>
        <w:category>
          <w:name w:val="General"/>
          <w:gallery w:val="placeholder"/>
        </w:category>
        <w:types>
          <w:type w:val="bbPlcHdr"/>
        </w:types>
        <w:behaviors>
          <w:behavior w:val="content"/>
        </w:behaviors>
        <w:guid w:val="{86846813-FAEB-45FD-B742-E16A05975124}"/>
      </w:docPartPr>
      <w:docPartBody>
        <w:p w:rsidR="0056777D" w:rsidRDefault="00033494">
          <w:pPr>
            <w:pStyle w:val="ACCD6A9060764409B9BF91827529E2A7"/>
          </w:pPr>
          <w:r w:rsidRPr="00930974">
            <w:rPr>
              <w:rStyle w:val="PlaceholderText"/>
              <w:rFonts w:ascii="Arial" w:hAnsi="Arial" w:cs="Arial"/>
              <w:color w:val="0000FF"/>
            </w:rPr>
            <w:t>[LAW FIRM]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3494"/>
    <w:rsid w:val="00033494"/>
    <w:rsid w:val="005677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593EA1EF2A9C44E6A186FB31AB9FC3CC">
    <w:name w:val="593EA1EF2A9C44E6A186FB31AB9FC3CC"/>
  </w:style>
  <w:style w:type="paragraph" w:customStyle="1" w:styleId="1A11FB34B2E843CCAECF0769CFC07ACB">
    <w:name w:val="1A11FB34B2E843CCAECF0769CFC07ACB"/>
  </w:style>
  <w:style w:type="paragraph" w:customStyle="1" w:styleId="2F9E0FA5921C4AA4AD186EC92093918B">
    <w:name w:val="2F9E0FA5921C4AA4AD186EC92093918B"/>
  </w:style>
  <w:style w:type="paragraph" w:customStyle="1" w:styleId="9AE344C8C18E4520B66B73487459C59C">
    <w:name w:val="9AE344C8C18E4520B66B73487459C59C"/>
  </w:style>
  <w:style w:type="paragraph" w:customStyle="1" w:styleId="79E44032A05841B49E0F98A4EBAE1F29">
    <w:name w:val="79E44032A05841B49E0F98A4EBAE1F29"/>
  </w:style>
  <w:style w:type="paragraph" w:customStyle="1" w:styleId="DDAEE95E8F1B44F3B86D17A3A1145597">
    <w:name w:val="DDAEE95E8F1B44F3B86D17A3A1145597"/>
  </w:style>
  <w:style w:type="paragraph" w:customStyle="1" w:styleId="05122FF88FD74CA3B0571E732C8DD09E">
    <w:name w:val="05122FF88FD74CA3B0571E732C8DD09E"/>
  </w:style>
  <w:style w:type="paragraph" w:customStyle="1" w:styleId="3812D24A182D46D49977DBEF3B44FE5C">
    <w:name w:val="3812D24A182D46D49977DBEF3B44FE5C"/>
  </w:style>
  <w:style w:type="paragraph" w:customStyle="1" w:styleId="07CC801F0CFE40B4B82B034DBC230EC5">
    <w:name w:val="07CC801F0CFE40B4B82B034DBC230EC5"/>
  </w:style>
  <w:style w:type="paragraph" w:customStyle="1" w:styleId="6FB70544C1DD48789012BC14E89E546B">
    <w:name w:val="6FB70544C1DD48789012BC14E89E546B"/>
  </w:style>
  <w:style w:type="paragraph" w:customStyle="1" w:styleId="AF8CF1BC88B841D3B0454FE14BDA5673">
    <w:name w:val="AF8CF1BC88B841D3B0454FE14BDA5673"/>
  </w:style>
  <w:style w:type="paragraph" w:customStyle="1" w:styleId="6334F19F1D234CD7BB09CC3B372B4FA2">
    <w:name w:val="6334F19F1D234CD7BB09CC3B372B4FA2"/>
  </w:style>
  <w:style w:type="paragraph" w:customStyle="1" w:styleId="351B283EE44C4AB4A14FF3928BBD456A">
    <w:name w:val="351B283EE44C4AB4A14FF3928BBD456A"/>
  </w:style>
  <w:style w:type="paragraph" w:customStyle="1" w:styleId="D5F6EA6048474AD4B130E22929FB9C52">
    <w:name w:val="D5F6EA6048474AD4B130E22929FB9C52"/>
  </w:style>
  <w:style w:type="paragraph" w:customStyle="1" w:styleId="E1EDFF3BC5584D1DBA9B0A53908FF844">
    <w:name w:val="E1EDFF3BC5584D1DBA9B0A53908FF844"/>
  </w:style>
  <w:style w:type="paragraph" w:customStyle="1" w:styleId="C540D6EFAA2141A19B80291FDDA90F44">
    <w:name w:val="C540D6EFAA2141A19B80291FDDA90F44"/>
  </w:style>
  <w:style w:type="paragraph" w:customStyle="1" w:styleId="EB7573672DCA4CBF983F2DFF2A273893">
    <w:name w:val="EB7573672DCA4CBF983F2DFF2A273893"/>
  </w:style>
  <w:style w:type="paragraph" w:customStyle="1" w:styleId="042C89720E0E4293AA62021681ADE72C">
    <w:name w:val="042C89720E0E4293AA62021681ADE72C"/>
  </w:style>
  <w:style w:type="paragraph" w:customStyle="1" w:styleId="1E5F0CCD6F4C4FDAB6FB6FF3B4BE6174">
    <w:name w:val="1E5F0CCD6F4C4FDAB6FB6FF3B4BE6174"/>
  </w:style>
  <w:style w:type="paragraph" w:customStyle="1" w:styleId="CC19929FFAA54AAF8044B747319D04E1">
    <w:name w:val="CC19929FFAA54AAF8044B747319D04E1"/>
  </w:style>
  <w:style w:type="paragraph" w:customStyle="1" w:styleId="0E684DF6594447A3B3E9A758813D8D68">
    <w:name w:val="0E684DF6594447A3B3E9A758813D8D68"/>
  </w:style>
  <w:style w:type="paragraph" w:customStyle="1" w:styleId="8B66FD459A8F445BA6F219F416FCDAB8">
    <w:name w:val="8B66FD459A8F445BA6F219F416FCDAB8"/>
  </w:style>
  <w:style w:type="paragraph" w:customStyle="1" w:styleId="C7F98B7860B448269ED785CC04EC55B9">
    <w:name w:val="C7F98B7860B448269ED785CC04EC55B9"/>
  </w:style>
  <w:style w:type="paragraph" w:customStyle="1" w:styleId="45CEB416C6BB47A4BEE80078B9198654">
    <w:name w:val="45CEB416C6BB47A4BEE80078B9198654"/>
  </w:style>
  <w:style w:type="paragraph" w:customStyle="1" w:styleId="D6069C6AD2DA4133BC2CFC48A13DF083">
    <w:name w:val="D6069C6AD2DA4133BC2CFC48A13DF083"/>
  </w:style>
  <w:style w:type="paragraph" w:customStyle="1" w:styleId="2DBA597C88E34BBFB45379056790D891">
    <w:name w:val="2DBA597C88E34BBFB45379056790D891"/>
  </w:style>
  <w:style w:type="paragraph" w:customStyle="1" w:styleId="CC8E17A408F143F1A9B052630FFE25B2">
    <w:name w:val="CC8E17A408F143F1A9B052630FFE25B2"/>
  </w:style>
  <w:style w:type="paragraph" w:customStyle="1" w:styleId="26415909CAD841439025FD37B1D9D4A0">
    <w:name w:val="26415909CAD841439025FD37B1D9D4A0"/>
  </w:style>
  <w:style w:type="paragraph" w:customStyle="1" w:styleId="BEDA2426AD4D449AAFFCB68A99088A3D">
    <w:name w:val="BEDA2426AD4D449AAFFCB68A99088A3D"/>
  </w:style>
  <w:style w:type="paragraph" w:customStyle="1" w:styleId="A8211C17FAD043249226C17FFFD188D6">
    <w:name w:val="A8211C17FAD043249226C17FFFD188D6"/>
  </w:style>
  <w:style w:type="paragraph" w:customStyle="1" w:styleId="5B009A391E6843CE92E677370398B2C5">
    <w:name w:val="5B009A391E6843CE92E677370398B2C5"/>
  </w:style>
  <w:style w:type="paragraph" w:customStyle="1" w:styleId="53B57BE8347D47C591E7880B0D9CB99E">
    <w:name w:val="53B57BE8347D47C591E7880B0D9CB99E"/>
  </w:style>
  <w:style w:type="paragraph" w:customStyle="1" w:styleId="69AEF987D053439CAA72703AAD49010D">
    <w:name w:val="69AEF987D053439CAA72703AAD49010D"/>
  </w:style>
  <w:style w:type="paragraph" w:customStyle="1" w:styleId="6215EE7277E741218F137C965919A339">
    <w:name w:val="6215EE7277E741218F137C965919A339"/>
  </w:style>
  <w:style w:type="paragraph" w:customStyle="1" w:styleId="58344F8C4EE34753AE2B255960086D57">
    <w:name w:val="58344F8C4EE34753AE2B255960086D57"/>
  </w:style>
  <w:style w:type="paragraph" w:customStyle="1" w:styleId="F87477C84DDB48A18329DDF8853CFC4B">
    <w:name w:val="F87477C84DDB48A18329DDF8853CFC4B"/>
  </w:style>
  <w:style w:type="paragraph" w:customStyle="1" w:styleId="481B08CCA65E4AA78E9E9B2A6457050C">
    <w:name w:val="481B08CCA65E4AA78E9E9B2A6457050C"/>
  </w:style>
  <w:style w:type="paragraph" w:customStyle="1" w:styleId="AA10BBA9820F482DB5227E543D6C7317">
    <w:name w:val="AA10BBA9820F482DB5227E543D6C7317"/>
  </w:style>
  <w:style w:type="paragraph" w:customStyle="1" w:styleId="998D8EC529D54A78B19BA0B692C549DD">
    <w:name w:val="998D8EC529D54A78B19BA0B692C549DD"/>
  </w:style>
  <w:style w:type="paragraph" w:customStyle="1" w:styleId="CCF44DCD97B243A5B0AEDEDEA9442ACD">
    <w:name w:val="CCF44DCD97B243A5B0AEDEDEA9442ACD"/>
  </w:style>
  <w:style w:type="paragraph" w:customStyle="1" w:styleId="68163D1F4BFB4F6D8F55D90A79EA3EB9">
    <w:name w:val="68163D1F4BFB4F6D8F55D90A79EA3EB9"/>
  </w:style>
  <w:style w:type="paragraph" w:customStyle="1" w:styleId="D26B5851C26F42288E1282BF1AA703AC">
    <w:name w:val="D26B5851C26F42288E1282BF1AA703AC"/>
  </w:style>
  <w:style w:type="paragraph" w:customStyle="1" w:styleId="11D95A10C129498A91662B73A57A2FB6">
    <w:name w:val="11D95A10C129498A91662B73A57A2FB6"/>
  </w:style>
  <w:style w:type="paragraph" w:customStyle="1" w:styleId="45C63D9A0FD94FF593E2EF7D17BE08CA">
    <w:name w:val="45C63D9A0FD94FF593E2EF7D17BE08CA"/>
  </w:style>
  <w:style w:type="paragraph" w:customStyle="1" w:styleId="09730F2EF49C4EB3984F80C9FBE2A077">
    <w:name w:val="09730F2EF49C4EB3984F80C9FBE2A077"/>
  </w:style>
  <w:style w:type="paragraph" w:customStyle="1" w:styleId="13AD8F46FBBF4891AAEE0F4FC345A9E5">
    <w:name w:val="13AD8F46FBBF4891AAEE0F4FC345A9E5"/>
  </w:style>
  <w:style w:type="paragraph" w:customStyle="1" w:styleId="B97DDAD58B454520914C9DF9D0AA4DBA">
    <w:name w:val="B97DDAD58B454520914C9DF9D0AA4DBA"/>
  </w:style>
  <w:style w:type="paragraph" w:customStyle="1" w:styleId="2CB5C894C3074AAA83A9E2AB469ADB9F">
    <w:name w:val="2CB5C894C3074AAA83A9E2AB469ADB9F"/>
  </w:style>
  <w:style w:type="paragraph" w:customStyle="1" w:styleId="5627918DAC044B968A237F8A8BC58966">
    <w:name w:val="5627918DAC044B968A237F8A8BC58966"/>
  </w:style>
  <w:style w:type="paragraph" w:customStyle="1" w:styleId="E853220AFC734C3B848B9BD2383109E1">
    <w:name w:val="E853220AFC734C3B848B9BD2383109E1"/>
  </w:style>
  <w:style w:type="paragraph" w:customStyle="1" w:styleId="2FBAB0BBC57D48C9AD6BE4BCF36F7D36">
    <w:name w:val="2FBAB0BBC57D48C9AD6BE4BCF36F7D36"/>
  </w:style>
  <w:style w:type="paragraph" w:customStyle="1" w:styleId="6E37EEE9FAD94C3A82AFF1FC12EAE18E">
    <w:name w:val="6E37EEE9FAD94C3A82AFF1FC12EAE18E"/>
  </w:style>
  <w:style w:type="paragraph" w:customStyle="1" w:styleId="231B2D464C424704900F8F4107AF100C">
    <w:name w:val="231B2D464C424704900F8F4107AF100C"/>
  </w:style>
  <w:style w:type="paragraph" w:customStyle="1" w:styleId="CA7F639DB7C3451BAF07BB6B7FE5A3A2">
    <w:name w:val="CA7F639DB7C3451BAF07BB6B7FE5A3A2"/>
  </w:style>
  <w:style w:type="paragraph" w:customStyle="1" w:styleId="D0C2D98159F84DE98CDAED5F3F77FC56">
    <w:name w:val="D0C2D98159F84DE98CDAED5F3F77FC56"/>
  </w:style>
  <w:style w:type="paragraph" w:customStyle="1" w:styleId="B7F9A091690D488B8E5EB84ABFC8E22D">
    <w:name w:val="B7F9A091690D488B8E5EB84ABFC8E22D"/>
  </w:style>
  <w:style w:type="paragraph" w:customStyle="1" w:styleId="EFA5B1E00C404DCFB79771769E892FEA">
    <w:name w:val="EFA5B1E00C404DCFB79771769E892FEA"/>
  </w:style>
  <w:style w:type="paragraph" w:customStyle="1" w:styleId="7F56E7FC32A940A3AC8831BF7F149F7D">
    <w:name w:val="7F56E7FC32A940A3AC8831BF7F149F7D"/>
  </w:style>
  <w:style w:type="paragraph" w:customStyle="1" w:styleId="2DD0C7EFCB0B4771BE9A14F73E4699D6">
    <w:name w:val="2DD0C7EFCB0B4771BE9A14F73E4699D6"/>
  </w:style>
  <w:style w:type="paragraph" w:customStyle="1" w:styleId="E39B08F5F84A4D5495363761D579BDF3">
    <w:name w:val="E39B08F5F84A4D5495363761D579BDF3"/>
  </w:style>
  <w:style w:type="paragraph" w:customStyle="1" w:styleId="FA5AE691E90A497BB3BCC3ED0E067630">
    <w:name w:val="FA5AE691E90A497BB3BCC3ED0E067630"/>
  </w:style>
  <w:style w:type="paragraph" w:customStyle="1" w:styleId="ACCD6A9060764409B9BF91827529E2A7">
    <w:name w:val="ACCD6A9060764409B9BF91827529E2A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root>
  <AttorneyofRecord/>
  <Releasor/>
  <Releasoracknowledges/>
  <Releasorhas/>
  <Releasoris/>
  <Releasorpossessive/>
  <LAWFIRM/>
</root>
</file>

<file path=customXml/item2.xml><?xml version="1.0" encoding="utf-8"?>
<root>
  <Releasor/>
  <Releasoracknowledge/>
  <Releasorpossessive/>
  <Releasorhas/>
  <Releasoris/>
  <AttyofRecord/>
  <LAWFIRM/>
</root>
</file>

<file path=customXml/itemProps1.xml><?xml version="1.0" encoding="utf-8"?>
<ds:datastoreItem xmlns:ds="http://schemas.openxmlformats.org/officeDocument/2006/customXml" ds:itemID="{6F29A687-17EE-4AE5-9F63-6A662D9863DB}">
  <ds:schemaRefs/>
</ds:datastoreItem>
</file>

<file path=customXml/itemProps2.xml><?xml version="1.0" encoding="utf-8"?>
<ds:datastoreItem xmlns:ds="http://schemas.openxmlformats.org/officeDocument/2006/customXml" ds:itemID="{CA87D6C5-4AF0-415A-BAF3-8D62724452A7}">
  <ds:schemaRefs/>
</ds:datastoreItem>
</file>

<file path=docProps/app.xml><?xml version="1.0" encoding="utf-8"?>
<Properties xmlns="http://schemas.openxmlformats.org/officeDocument/2006/extended-properties" xmlns:vt="http://schemas.openxmlformats.org/officeDocument/2006/docPropsVTypes">
  <Template>Release - short with CMS language.dotm</Template>
  <TotalTime>3</TotalTime>
  <Pages>4</Pages>
  <Words>1708</Words>
  <Characters>9784</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RELEASE OF ALL CLAIMS</vt:lpstr>
    </vt:vector>
  </TitlesOfParts>
  <Company>Program BETA</Company>
  <LinksUpToDate>false</LinksUpToDate>
  <CharactersWithSpaces>11470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RELEASE OF ALL CLAIMS</dc:title>
  <dc:subject/>
  <dc:creator>Jennifer Kope</dc:creator>
  <cp:keywords/>
  <cp:lastModifiedBy>Julie Connolly</cp:lastModifiedBy>
  <cp:revision>3</cp:revision>
  <cp:lastPrinted>2010-09-29T20:17:00Z</cp:lastPrinted>
  <dcterms:created xsi:type="dcterms:W3CDTF">2017-08-24T15:01:00Z</dcterms:created>
  <dcterms:modified xsi:type="dcterms:W3CDTF">2017-08-30T22:05:00Z</dcterms:modified>
</cp:coreProperties>
</file>